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13003" w:type="dxa"/>
        <w:tblLayout w:type="fixed"/>
        <w:tblCellMar>
          <w:left w:w="0" w:type="dxa"/>
          <w:right w:w="0" w:type="dxa"/>
        </w:tblCellMar>
        <w:tblLook w:val="04A0" w:firstRow="1" w:lastRow="0" w:firstColumn="1" w:lastColumn="0" w:noHBand="0" w:noVBand="1"/>
      </w:tblPr>
      <w:tblGrid>
        <w:gridCol w:w="26"/>
        <w:gridCol w:w="4152"/>
        <w:gridCol w:w="236"/>
        <w:gridCol w:w="973"/>
        <w:gridCol w:w="1634"/>
        <w:gridCol w:w="1687"/>
        <w:gridCol w:w="4192"/>
        <w:gridCol w:w="58"/>
        <w:gridCol w:w="45"/>
      </w:tblGrid>
      <w:tr w:rsidR="007212EC" w:rsidRPr="007212EC" w14:paraId="0DC18533" w14:textId="77777777" w:rsidTr="00925F9E">
        <w:trPr>
          <w:gridAfter w:val="1"/>
          <w:wAfter w:w="45" w:type="dxa"/>
          <w:trHeight w:val="2016"/>
        </w:trPr>
        <w:tc>
          <w:tcPr>
            <w:tcW w:w="26" w:type="dxa"/>
            <w:tcBorders>
              <w:top w:val="nil"/>
              <w:left w:val="nil"/>
              <w:bottom w:val="nil"/>
              <w:right w:val="single" w:sz="4" w:space="0" w:color="auto"/>
            </w:tcBorders>
            <w:vAlign w:val="center"/>
          </w:tcPr>
          <w:p w14:paraId="1C45B35F" w14:textId="08666427" w:rsidR="0032737D" w:rsidRPr="00F7629D" w:rsidRDefault="0032737D" w:rsidP="00F7629D">
            <w:pPr>
              <w:pStyle w:val="KnyeKopyas"/>
            </w:pPr>
          </w:p>
        </w:tc>
        <w:tc>
          <w:tcPr>
            <w:tcW w:w="12874" w:type="dxa"/>
            <w:gridSpan w:val="6"/>
            <w:tcBorders>
              <w:top w:val="nil"/>
              <w:left w:val="single" w:sz="4" w:space="0" w:color="auto"/>
              <w:bottom w:val="nil"/>
              <w:right w:val="single" w:sz="4" w:space="0" w:color="auto"/>
            </w:tcBorders>
            <w:vAlign w:val="center"/>
          </w:tcPr>
          <w:p w14:paraId="38FF0E24" w14:textId="4754625D" w:rsidR="0032737D" w:rsidRPr="007212EC" w:rsidRDefault="00925F9E" w:rsidP="00F66772">
            <w:pPr>
              <w:pStyle w:val="KnyeBal"/>
            </w:pPr>
            <w:r>
              <w:rPr>
                <w:noProof/>
                <w:sz w:val="100"/>
                <w:szCs w:val="100"/>
              </w:rPr>
              <w:drawing>
                <wp:anchor distT="0" distB="0" distL="114300" distR="114300" simplePos="0" relativeHeight="251658240" behindDoc="0" locked="0" layoutInCell="1" allowOverlap="1" wp14:anchorId="025E3098" wp14:editId="21C7C3E9">
                  <wp:simplePos x="0" y="0"/>
                  <wp:positionH relativeFrom="column">
                    <wp:posOffset>96520</wp:posOffset>
                  </wp:positionH>
                  <wp:positionV relativeFrom="paragraph">
                    <wp:posOffset>-29210</wp:posOffset>
                  </wp:positionV>
                  <wp:extent cx="1219200" cy="121920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sdt>
              <w:sdtPr>
                <w:rPr>
                  <w:sz w:val="100"/>
                  <w:szCs w:val="100"/>
                </w:rPr>
                <w:id w:val="-275951187"/>
                <w:placeholder>
                  <w:docPart w:val="D817570729CE4863BF8DF6D9610E72E0"/>
                </w:placeholder>
                <w15:appearance w15:val="hidden"/>
              </w:sdtPr>
              <w:sdtEndPr>
                <w:rPr>
                  <w:sz w:val="80"/>
                  <w:szCs w:val="22"/>
                </w:rPr>
              </w:sdtEndPr>
              <w:sdtContent>
                <w:r>
                  <w:rPr>
                    <w:sz w:val="100"/>
                    <w:szCs w:val="100"/>
                  </w:rPr>
                  <w:t xml:space="preserve">           </w:t>
                </w:r>
                <w:r w:rsidRPr="00990582">
                  <w:rPr>
                    <w:sz w:val="106"/>
                    <w:szCs w:val="106"/>
                  </w:rPr>
                  <w:t>BİRLİK GÜNÜ</w:t>
                </w:r>
                <w:r>
                  <w:t xml:space="preserve"> </w:t>
                </w:r>
              </w:sdtContent>
            </w:sdt>
          </w:p>
          <w:p w14:paraId="2BCE519F" w14:textId="37E11DA1" w:rsidR="0032737D" w:rsidRPr="00990582" w:rsidRDefault="00925F9E" w:rsidP="00925F9E">
            <w:pPr>
              <w:pStyle w:val="KnyeAltBal"/>
              <w:jc w:val="left"/>
              <w:rPr>
                <w:color w:val="000000" w:themeColor="text1"/>
                <w:sz w:val="36"/>
                <w:szCs w:val="36"/>
              </w:rPr>
            </w:pPr>
            <w:r>
              <w:rPr>
                <w:color w:val="000000" w:themeColor="text1"/>
                <w:sz w:val="52"/>
                <w:szCs w:val="52"/>
              </w:rPr>
              <w:t xml:space="preserve">                </w:t>
            </w:r>
            <w:r w:rsidRPr="00990582">
              <w:rPr>
                <w:color w:val="000000" w:themeColor="text1"/>
                <w:sz w:val="36"/>
                <w:szCs w:val="36"/>
              </w:rPr>
              <w:t>ZİŞAN ALKOÇ ORTAOKULU 15 TEMMUZ GECESİNİ ANLATIYOR</w:t>
            </w:r>
          </w:p>
        </w:tc>
        <w:tc>
          <w:tcPr>
            <w:tcW w:w="58" w:type="dxa"/>
            <w:tcBorders>
              <w:top w:val="nil"/>
              <w:left w:val="single" w:sz="4" w:space="0" w:color="auto"/>
              <w:bottom w:val="nil"/>
              <w:right w:val="nil"/>
            </w:tcBorders>
            <w:vAlign w:val="center"/>
          </w:tcPr>
          <w:p w14:paraId="251E12BC" w14:textId="5B1CF273" w:rsidR="0032737D" w:rsidRPr="00F7629D" w:rsidRDefault="0032737D" w:rsidP="00F7629D">
            <w:pPr>
              <w:pStyle w:val="KnyeKopyas"/>
            </w:pPr>
          </w:p>
        </w:tc>
      </w:tr>
      <w:tr w:rsidR="007212EC" w:rsidRPr="007212EC" w14:paraId="527E3C66" w14:textId="77777777" w:rsidTr="5224718C">
        <w:trPr>
          <w:trHeight w:val="180"/>
        </w:trPr>
        <w:tc>
          <w:tcPr>
            <w:tcW w:w="13003" w:type="dxa"/>
            <w:gridSpan w:val="9"/>
            <w:tcBorders>
              <w:top w:val="thinThickSmallGap" w:sz="24" w:space="0" w:color="auto"/>
              <w:left w:val="nil"/>
              <w:bottom w:val="nil"/>
              <w:right w:val="nil"/>
            </w:tcBorders>
            <w:vAlign w:val="center"/>
          </w:tcPr>
          <w:p w14:paraId="62E3A6AE" w14:textId="77777777" w:rsidR="006B52E6" w:rsidRPr="007212EC" w:rsidRDefault="006B52E6" w:rsidP="00F66772">
            <w:pPr>
              <w:pStyle w:val="AralkYok"/>
            </w:pPr>
          </w:p>
        </w:tc>
      </w:tr>
      <w:tr w:rsidR="005F4830" w:rsidRPr="007212EC" w14:paraId="62CC2A96" w14:textId="77777777" w:rsidTr="00925F9E">
        <w:trPr>
          <w:trHeight w:val="5508"/>
        </w:trPr>
        <w:tc>
          <w:tcPr>
            <w:tcW w:w="4178" w:type="dxa"/>
            <w:gridSpan w:val="2"/>
            <w:vMerge w:val="restart"/>
            <w:tcBorders>
              <w:top w:val="nil"/>
              <w:left w:val="nil"/>
              <w:bottom w:val="nil"/>
              <w:right w:val="nil"/>
            </w:tcBorders>
          </w:tcPr>
          <w:p w14:paraId="5A93E3F4" w14:textId="4EA11C4A" w:rsidR="005F4830" w:rsidRPr="00D34D4F" w:rsidRDefault="00990582" w:rsidP="00F66772">
            <w:pPr>
              <w:pStyle w:val="KkMakaleAltBal"/>
              <w:rPr>
                <w:sz w:val="24"/>
                <w:szCs w:val="24"/>
              </w:rPr>
            </w:pPr>
            <w:r w:rsidRPr="00D34D4F">
              <w:rPr>
                <w:noProof/>
                <w:sz w:val="24"/>
                <w:szCs w:val="24"/>
                <w:lang w:eastAsia="tr-TR"/>
              </w:rPr>
              <w:drawing>
                <wp:inline distT="0" distB="0" distL="0" distR="0" wp14:anchorId="15C72771" wp14:editId="1440C463">
                  <wp:extent cx="3701740" cy="24479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şgmdkgldrghrmdhşrmltrmhrtşmh.jpg"/>
                          <pic:cNvPicPr/>
                        </pic:nvPicPr>
                        <pic:blipFill>
                          <a:blip r:embed="rId11">
                            <a:extLst>
                              <a:ext uri="{28A0092B-C50C-407E-A947-70E740481C1C}">
                                <a14:useLocalDpi xmlns:a14="http://schemas.microsoft.com/office/drawing/2010/main" val="0"/>
                              </a:ext>
                            </a:extLst>
                          </a:blip>
                          <a:stretch>
                            <a:fillRect/>
                          </a:stretch>
                        </pic:blipFill>
                        <pic:spPr>
                          <a:xfrm>
                            <a:off x="0" y="0"/>
                            <a:ext cx="3701740" cy="2447925"/>
                          </a:xfrm>
                          <a:prstGeom prst="rect">
                            <a:avLst/>
                          </a:prstGeom>
                        </pic:spPr>
                      </pic:pic>
                    </a:graphicData>
                  </a:graphic>
                </wp:inline>
              </w:drawing>
            </w:r>
          </w:p>
          <w:p w14:paraId="769CE05A" w14:textId="77777777" w:rsidR="005F4830" w:rsidRPr="00D34D4F" w:rsidRDefault="005F4830" w:rsidP="00F66772">
            <w:pPr>
              <w:pStyle w:val="AralkYok"/>
              <w:rPr>
                <w:sz w:val="24"/>
                <w:szCs w:val="24"/>
              </w:rPr>
            </w:pPr>
          </w:p>
          <w:p w14:paraId="238C1B57" w14:textId="77777777" w:rsidR="00990582" w:rsidRPr="00D34D4F" w:rsidRDefault="00883DF9" w:rsidP="00990582">
            <w:pPr>
              <w:pStyle w:val="Balk2"/>
              <w:jc w:val="center"/>
              <w:outlineLvl w:val="1"/>
              <w:rPr>
                <w:sz w:val="24"/>
                <w:szCs w:val="24"/>
              </w:rPr>
            </w:pPr>
            <w:sdt>
              <w:sdtPr>
                <w:rPr>
                  <w:sz w:val="24"/>
                  <w:szCs w:val="24"/>
                </w:rPr>
                <w:id w:val="-798068783"/>
                <w:placeholder>
                  <w:docPart w:val="55C0C28641104D838350953A0406482B"/>
                </w:placeholder>
                <w15:appearance w15:val="hidden"/>
                <w:text w:multiLine="1"/>
              </w:sdtPr>
              <w:sdtEndPr/>
              <w:sdtContent>
                <w:r w:rsidR="00990582" w:rsidRPr="00D34D4F">
                  <w:rPr>
                    <w:sz w:val="24"/>
                    <w:szCs w:val="24"/>
                  </w:rPr>
                  <w:t>15 TEMMUZ’UN ÖNEMİ</w:t>
                </w:r>
              </w:sdtContent>
            </w:sdt>
          </w:p>
          <w:p w14:paraId="51019F7D" w14:textId="77777777" w:rsidR="00990582" w:rsidRPr="00D34D4F" w:rsidRDefault="00990582" w:rsidP="00990582">
            <w:pPr>
              <w:pStyle w:val="Yazarnsmi"/>
            </w:pPr>
            <w:r w:rsidRPr="00D34D4F">
              <w:t>8B CEYDA ÖZSOY</w:t>
            </w:r>
          </w:p>
          <w:p w14:paraId="465051CE" w14:textId="77777777" w:rsidR="00990582" w:rsidRPr="00D34D4F" w:rsidRDefault="00990582" w:rsidP="00990582">
            <w:pPr>
              <w:rPr>
                <w:b/>
                <w:sz w:val="24"/>
                <w:szCs w:val="24"/>
              </w:rPr>
            </w:pPr>
            <w:r w:rsidRPr="00D34D4F">
              <w:rPr>
                <w:b/>
                <w:sz w:val="24"/>
                <w:szCs w:val="24"/>
              </w:rPr>
              <w:t>15 TEMMUZ’UN ÖNEMİ</w:t>
            </w:r>
          </w:p>
          <w:p w14:paraId="125F2C0C" w14:textId="77777777" w:rsidR="00990582" w:rsidRPr="00D34D4F" w:rsidRDefault="00990582" w:rsidP="00990582">
            <w:pPr>
              <w:rPr>
                <w:sz w:val="24"/>
                <w:szCs w:val="24"/>
              </w:rPr>
            </w:pPr>
            <w:r w:rsidRPr="00D34D4F">
              <w:rPr>
                <w:sz w:val="24"/>
                <w:szCs w:val="24"/>
              </w:rPr>
              <w:t>Türk tarihinde önemli bir yere sahip olan 15 Temmuz tarihinin bu kadar önemli olmasının sebebi hain bir plânı tek bir yürek olarak, canla başla kan dökerek, evlerimizi ve ailelerimizi arkada bırakarak düşmana boyun eğmememizdir. Vatanına milletine sahip çıkmak isteyen yürekli insanların canını ortaya koyduğu gündür bugün. 2016’nın 15 Temmuz gecesi bizi içeriden bölmek isteyen hainlere karşı durduğumuz gündür bugün.</w:t>
            </w:r>
          </w:p>
          <w:p w14:paraId="68298486" w14:textId="77777777" w:rsidR="00990582" w:rsidRPr="00D34D4F" w:rsidRDefault="00990582" w:rsidP="00990582">
            <w:pPr>
              <w:rPr>
                <w:sz w:val="24"/>
                <w:szCs w:val="24"/>
              </w:rPr>
            </w:pPr>
            <w:r w:rsidRPr="00D34D4F">
              <w:rPr>
                <w:sz w:val="24"/>
                <w:szCs w:val="24"/>
              </w:rPr>
              <w:t xml:space="preserve">Ülkeyi çok derinden etkileyen bu darbe girişimi bizim zaferimizle son bulmuştu. Herkes sokaklara dökülmüş, bayrağımızı en tepede taşıyorlardı. Tüm millet kenetlenmiş, düşmana hücum ediyordu. Ölüme gittiklerini bile bile durmuyorlardı. Koca koca tankların önünde bile boyun eğmiyorlardı. Cumhurbaşkanımız bize “Dışarı çıkın, düşmana aman vermeyin.” demişti. Hiç düşünmediler, ölüme koşarak gittiler. Bu kenetlenmeden korkan hainler silahlarını atıp teslim oldular. Bu birlik ve beraberlik bana Atatürk’ün şu sözünü hatırlatır; </w:t>
            </w:r>
          </w:p>
          <w:p w14:paraId="1BCE036A" w14:textId="77777777" w:rsidR="00990582" w:rsidRPr="00D34D4F" w:rsidRDefault="00990582" w:rsidP="00990582">
            <w:pPr>
              <w:rPr>
                <w:sz w:val="24"/>
                <w:szCs w:val="24"/>
              </w:rPr>
            </w:pPr>
            <w:r w:rsidRPr="00D34D4F">
              <w:rPr>
                <w:sz w:val="24"/>
                <w:szCs w:val="24"/>
              </w:rPr>
              <w:t xml:space="preserve">“Ben size savaşmayı değil, ölmeyi emrediyorum.” </w:t>
            </w:r>
          </w:p>
          <w:p w14:paraId="4965C137" w14:textId="77777777" w:rsidR="00990582" w:rsidRPr="00D34D4F" w:rsidRDefault="00990582" w:rsidP="00990582">
            <w:pPr>
              <w:rPr>
                <w:sz w:val="24"/>
                <w:szCs w:val="24"/>
              </w:rPr>
            </w:pPr>
            <w:r w:rsidRPr="00D34D4F">
              <w:rPr>
                <w:sz w:val="24"/>
                <w:szCs w:val="24"/>
              </w:rPr>
              <w:t>15 Temmuz bir halkın kenetlenişinin, bir milletin vatan sevgisini ve devlete olan bağlılığının ispatıdır. Biz fırsat vermedikçe bu vatana kim dokunabilir ki?</w:t>
            </w:r>
          </w:p>
          <w:p w14:paraId="5FB22E4D" w14:textId="77777777" w:rsidR="00990582" w:rsidRPr="00D34D4F" w:rsidRDefault="00990582" w:rsidP="00990582">
            <w:pPr>
              <w:rPr>
                <w:sz w:val="24"/>
                <w:szCs w:val="24"/>
              </w:rPr>
            </w:pPr>
          </w:p>
          <w:p w14:paraId="233C4C68" w14:textId="2E2B40EB" w:rsidR="005F4830" w:rsidRPr="00D34D4F" w:rsidRDefault="005F4830" w:rsidP="00925F9E">
            <w:pPr>
              <w:rPr>
                <w:color w:val="000000" w:themeColor="text1"/>
                <w:sz w:val="24"/>
                <w:szCs w:val="24"/>
              </w:rPr>
            </w:pPr>
          </w:p>
        </w:tc>
        <w:tc>
          <w:tcPr>
            <w:tcW w:w="236" w:type="dxa"/>
            <w:tcBorders>
              <w:top w:val="nil"/>
              <w:left w:val="nil"/>
              <w:bottom w:val="nil"/>
              <w:right w:val="nil"/>
            </w:tcBorders>
            <w:vAlign w:val="center"/>
          </w:tcPr>
          <w:p w14:paraId="5B4BEA20" w14:textId="77777777" w:rsidR="005F4830" w:rsidRPr="007212EC" w:rsidRDefault="005F4830" w:rsidP="00457BCB">
            <w:pPr>
              <w:jc w:val="center"/>
              <w:rPr>
                <w:color w:val="000000" w:themeColor="text1"/>
              </w:rPr>
            </w:pPr>
          </w:p>
        </w:tc>
        <w:tc>
          <w:tcPr>
            <w:tcW w:w="8589" w:type="dxa"/>
            <w:gridSpan w:val="6"/>
            <w:tcBorders>
              <w:top w:val="nil"/>
              <w:left w:val="nil"/>
              <w:bottom w:val="nil"/>
              <w:right w:val="nil"/>
            </w:tcBorders>
          </w:tcPr>
          <w:p w14:paraId="0A61BE3F" w14:textId="0D7F69EF" w:rsidR="005F4830" w:rsidRPr="007212EC" w:rsidRDefault="00990582" w:rsidP="005F4830">
            <w:pPr>
              <w:pStyle w:val="AralkYok"/>
              <w:rPr>
                <w:rFonts w:asciiTheme="majorHAnsi" w:hAnsiTheme="majorHAnsi"/>
                <w:color w:val="000000" w:themeColor="text1"/>
                <w:sz w:val="36"/>
                <w:szCs w:val="36"/>
              </w:rPr>
            </w:pPr>
            <w:r>
              <w:rPr>
                <w:noProof/>
                <w:lang w:eastAsia="tr-TR"/>
              </w:rPr>
              <w:drawing>
                <wp:inline distT="0" distB="0" distL="0" distR="0" wp14:anchorId="6C0F9E82" wp14:editId="2E40D345">
                  <wp:extent cx="6587067" cy="3705225"/>
                  <wp:effectExtent l="0" t="0" r="444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55555555.jpg"/>
                          <pic:cNvPicPr/>
                        </pic:nvPicPr>
                        <pic:blipFill>
                          <a:blip r:embed="rId12">
                            <a:extLst>
                              <a:ext uri="{28A0092B-C50C-407E-A947-70E740481C1C}">
                                <a14:useLocalDpi xmlns:a14="http://schemas.microsoft.com/office/drawing/2010/main" val="0"/>
                              </a:ext>
                            </a:extLst>
                          </a:blip>
                          <a:stretch>
                            <a:fillRect/>
                          </a:stretch>
                        </pic:blipFill>
                        <pic:spPr>
                          <a:xfrm>
                            <a:off x="0" y="0"/>
                            <a:ext cx="6596670" cy="3710627"/>
                          </a:xfrm>
                          <a:prstGeom prst="rect">
                            <a:avLst/>
                          </a:prstGeom>
                        </pic:spPr>
                      </pic:pic>
                    </a:graphicData>
                  </a:graphic>
                </wp:inline>
              </w:drawing>
            </w:r>
          </w:p>
        </w:tc>
      </w:tr>
      <w:tr w:rsidR="005F4830" w:rsidRPr="007212EC" w14:paraId="64820C92" w14:textId="77777777" w:rsidTr="00925F9E">
        <w:trPr>
          <w:trHeight w:val="1709"/>
        </w:trPr>
        <w:tc>
          <w:tcPr>
            <w:tcW w:w="4178" w:type="dxa"/>
            <w:gridSpan w:val="2"/>
            <w:vMerge/>
            <w:tcBorders>
              <w:top w:val="nil"/>
              <w:left w:val="nil"/>
              <w:bottom w:val="nil"/>
              <w:right w:val="nil"/>
            </w:tcBorders>
          </w:tcPr>
          <w:p w14:paraId="04E441D3" w14:textId="77777777" w:rsidR="005F4830" w:rsidRPr="007212EC" w:rsidRDefault="005F4830" w:rsidP="005F4830">
            <w:pPr>
              <w:pStyle w:val="ResimYazs1"/>
              <w:rPr>
                <w:color w:val="000000" w:themeColor="text1"/>
              </w:rPr>
            </w:pPr>
          </w:p>
        </w:tc>
        <w:tc>
          <w:tcPr>
            <w:tcW w:w="236" w:type="dxa"/>
            <w:vMerge w:val="restart"/>
            <w:tcBorders>
              <w:left w:val="nil"/>
              <w:right w:val="nil"/>
            </w:tcBorders>
            <w:vAlign w:val="center"/>
          </w:tcPr>
          <w:p w14:paraId="43BDFBCB" w14:textId="77777777" w:rsidR="005F4830" w:rsidRPr="007212EC" w:rsidRDefault="005F4830" w:rsidP="00457BCB">
            <w:pPr>
              <w:jc w:val="center"/>
              <w:rPr>
                <w:color w:val="000000" w:themeColor="text1"/>
              </w:rPr>
            </w:pPr>
          </w:p>
        </w:tc>
        <w:tc>
          <w:tcPr>
            <w:tcW w:w="8589" w:type="dxa"/>
            <w:gridSpan w:val="6"/>
            <w:tcBorders>
              <w:top w:val="nil"/>
              <w:left w:val="nil"/>
              <w:bottom w:val="nil"/>
              <w:right w:val="nil"/>
            </w:tcBorders>
            <w:vAlign w:val="center"/>
          </w:tcPr>
          <w:p w14:paraId="6A7160CD" w14:textId="77777777" w:rsidR="005F4830" w:rsidRDefault="005F4830" w:rsidP="005F4830">
            <w:pPr>
              <w:pStyle w:val="AralkYok"/>
            </w:pPr>
          </w:p>
          <w:p w14:paraId="44BEBDBE" w14:textId="12CDE4D9" w:rsidR="005F4830" w:rsidRPr="00990582" w:rsidRDefault="005F4830" w:rsidP="009D5E5F">
            <w:pPr>
              <w:pStyle w:val="KkMakaleAltBal"/>
              <w:rPr>
                <w:sz w:val="80"/>
                <w:szCs w:val="80"/>
              </w:rPr>
            </w:pPr>
            <w:r>
              <w:rPr>
                <w:lang w:bidi="tr-TR"/>
              </w:rPr>
              <w:t xml:space="preserve"> </w:t>
            </w:r>
            <w:r w:rsidR="00990582">
              <w:rPr>
                <w:lang w:bidi="tr-TR"/>
              </w:rPr>
              <w:t xml:space="preserve">            </w:t>
            </w:r>
            <w:r w:rsidR="00990582" w:rsidRPr="00990582">
              <w:rPr>
                <w:sz w:val="80"/>
                <w:szCs w:val="80"/>
              </w:rPr>
              <w:t>ZORLU ZAFER</w:t>
            </w:r>
          </w:p>
        </w:tc>
      </w:tr>
      <w:tr w:rsidR="00990582" w:rsidRPr="007212EC" w14:paraId="53EEF0D8" w14:textId="77777777" w:rsidTr="00F25CB6">
        <w:trPr>
          <w:trHeight w:val="7809"/>
        </w:trPr>
        <w:tc>
          <w:tcPr>
            <w:tcW w:w="4178" w:type="dxa"/>
            <w:gridSpan w:val="2"/>
            <w:vMerge/>
            <w:tcBorders>
              <w:top w:val="nil"/>
              <w:left w:val="nil"/>
              <w:bottom w:val="nil"/>
              <w:right w:val="nil"/>
            </w:tcBorders>
          </w:tcPr>
          <w:p w14:paraId="6C29221D" w14:textId="77777777" w:rsidR="00990582" w:rsidRPr="007212EC" w:rsidRDefault="00990582" w:rsidP="00990582">
            <w:pPr>
              <w:pStyle w:val="ResimYazs1"/>
              <w:rPr>
                <w:color w:val="000000" w:themeColor="text1"/>
              </w:rPr>
            </w:pPr>
          </w:p>
        </w:tc>
        <w:tc>
          <w:tcPr>
            <w:tcW w:w="236" w:type="dxa"/>
            <w:vMerge/>
            <w:tcBorders>
              <w:left w:val="nil"/>
              <w:bottom w:val="nil"/>
              <w:right w:val="nil"/>
            </w:tcBorders>
            <w:vAlign w:val="center"/>
          </w:tcPr>
          <w:p w14:paraId="010EB404" w14:textId="77777777" w:rsidR="00990582" w:rsidRPr="007212EC" w:rsidRDefault="00990582" w:rsidP="00990582">
            <w:pPr>
              <w:jc w:val="center"/>
              <w:rPr>
                <w:color w:val="000000" w:themeColor="text1"/>
              </w:rPr>
            </w:pPr>
          </w:p>
        </w:tc>
        <w:tc>
          <w:tcPr>
            <w:tcW w:w="4294" w:type="dxa"/>
            <w:gridSpan w:val="3"/>
            <w:tcBorders>
              <w:top w:val="nil"/>
              <w:left w:val="nil"/>
              <w:bottom w:val="nil"/>
              <w:right w:val="nil"/>
            </w:tcBorders>
          </w:tcPr>
          <w:p w14:paraId="1877FD4F" w14:textId="77777777" w:rsidR="00990582" w:rsidRPr="009E1674" w:rsidRDefault="00990582" w:rsidP="00990582">
            <w:pPr>
              <w:pStyle w:val="Yazarnsmi"/>
            </w:pPr>
            <w:r>
              <w:t xml:space="preserve">8d zekeriyya kargi </w:t>
            </w:r>
          </w:p>
          <w:p w14:paraId="4E3D8DEC" w14:textId="77777777" w:rsidR="00990582" w:rsidRPr="00F25CB6" w:rsidRDefault="00990582" w:rsidP="00990582">
            <w:pPr>
              <w:rPr>
                <w:sz w:val="24"/>
                <w:szCs w:val="24"/>
              </w:rPr>
            </w:pPr>
            <w:r w:rsidRPr="00F25CB6">
              <w:rPr>
                <w:sz w:val="24"/>
                <w:szCs w:val="24"/>
              </w:rPr>
              <w:t>15 Temmuz gecesi hainler bize saldırdılar. Gece uyurken bu patlamayı duyduk. Kimisi yatağından kalktı; kimisi hastayken, kimisi henüz daha gençliğinin baharındayken savaştı.</w:t>
            </w:r>
          </w:p>
          <w:p w14:paraId="3CF2C03E" w14:textId="2A7A88DA" w:rsidR="00990582" w:rsidRDefault="00990582" w:rsidP="00990582">
            <w:r w:rsidRPr="00F25CB6">
              <w:rPr>
                <w:sz w:val="24"/>
                <w:szCs w:val="24"/>
              </w:rPr>
              <w:t>Biz Türk milletiyiz, hiç pes etmedik. Onlar pusu kurup bizleri sıcacık yatağımızda vurdular, onca kan döküldü. Bu millet için, bu gelecek için, bu çocuklar için… O darbe gecesinde nice gençlerimizi kaybettik zorlu zaferde. Bizler bu ülkeyi kolay kurmadık, kolay kaybetmeyeceğiz.</w:t>
            </w:r>
            <w:r>
              <w:t xml:space="preserve"> </w:t>
            </w:r>
          </w:p>
        </w:tc>
        <w:tc>
          <w:tcPr>
            <w:tcW w:w="4295" w:type="dxa"/>
            <w:gridSpan w:val="3"/>
            <w:tcBorders>
              <w:top w:val="nil"/>
              <w:left w:val="nil"/>
              <w:bottom w:val="nil"/>
              <w:right w:val="nil"/>
            </w:tcBorders>
            <w:tcMar>
              <w:top w:w="144" w:type="dxa"/>
              <w:left w:w="144" w:type="dxa"/>
            </w:tcMar>
          </w:tcPr>
          <w:p w14:paraId="39E0DF2C" w14:textId="77777777" w:rsidR="00990582" w:rsidRPr="00F25CB6" w:rsidRDefault="00990582" w:rsidP="00990582">
            <w:pPr>
              <w:rPr>
                <w:b/>
                <w:sz w:val="24"/>
                <w:szCs w:val="24"/>
              </w:rPr>
            </w:pPr>
            <w:r w:rsidRPr="00F25CB6">
              <w:rPr>
                <w:b/>
                <w:sz w:val="24"/>
                <w:szCs w:val="24"/>
              </w:rPr>
              <w:t>PES ETMEDİK</w:t>
            </w:r>
          </w:p>
          <w:p w14:paraId="02DE7BDF" w14:textId="77777777" w:rsidR="00990582" w:rsidRPr="00F25CB6" w:rsidRDefault="00990582" w:rsidP="00990582">
            <w:pPr>
              <w:tabs>
                <w:tab w:val="center" w:pos="2286"/>
              </w:tabs>
              <w:rPr>
                <w:sz w:val="24"/>
                <w:szCs w:val="24"/>
              </w:rPr>
            </w:pPr>
            <w:r w:rsidRPr="00F25CB6">
              <w:rPr>
                <w:sz w:val="24"/>
                <w:szCs w:val="24"/>
              </w:rPr>
              <w:t>Biz pes etmedik,</w:t>
            </w:r>
            <w:r w:rsidRPr="00F25CB6">
              <w:rPr>
                <w:sz w:val="24"/>
                <w:szCs w:val="24"/>
              </w:rPr>
              <w:tab/>
            </w:r>
          </w:p>
          <w:p w14:paraId="2C42C82B" w14:textId="77777777" w:rsidR="00990582" w:rsidRPr="00F25CB6" w:rsidRDefault="00990582" w:rsidP="00990582">
            <w:pPr>
              <w:rPr>
                <w:sz w:val="24"/>
                <w:szCs w:val="24"/>
              </w:rPr>
            </w:pPr>
            <w:r w:rsidRPr="00F25CB6">
              <w:rPr>
                <w:sz w:val="24"/>
                <w:szCs w:val="24"/>
              </w:rPr>
              <w:t>Göz yummadık,</w:t>
            </w:r>
          </w:p>
          <w:p w14:paraId="1905EF45" w14:textId="77777777" w:rsidR="00990582" w:rsidRPr="00F25CB6" w:rsidRDefault="00990582" w:rsidP="00990582">
            <w:pPr>
              <w:rPr>
                <w:sz w:val="24"/>
                <w:szCs w:val="24"/>
              </w:rPr>
            </w:pPr>
            <w:r w:rsidRPr="00F25CB6">
              <w:rPr>
                <w:sz w:val="24"/>
                <w:szCs w:val="24"/>
              </w:rPr>
              <w:t>Onca insanın kan dökmesine,</w:t>
            </w:r>
          </w:p>
          <w:p w14:paraId="13B8E5CA" w14:textId="77777777" w:rsidR="00990582" w:rsidRPr="00F25CB6" w:rsidRDefault="00990582" w:rsidP="00990582">
            <w:pPr>
              <w:rPr>
                <w:sz w:val="24"/>
                <w:szCs w:val="24"/>
              </w:rPr>
            </w:pPr>
            <w:r w:rsidRPr="00F25CB6">
              <w:rPr>
                <w:sz w:val="24"/>
                <w:szCs w:val="24"/>
              </w:rPr>
              <w:t>Çocukların onları izlemesine,</w:t>
            </w:r>
          </w:p>
          <w:p w14:paraId="375420F1" w14:textId="77777777" w:rsidR="00990582" w:rsidRPr="00F25CB6" w:rsidRDefault="00990582" w:rsidP="00990582">
            <w:pPr>
              <w:rPr>
                <w:sz w:val="24"/>
                <w:szCs w:val="24"/>
              </w:rPr>
            </w:pPr>
            <w:r w:rsidRPr="00F25CB6">
              <w:rPr>
                <w:sz w:val="24"/>
                <w:szCs w:val="24"/>
              </w:rPr>
              <w:t>Onca şeyin üstüne pes etmedik biz.</w:t>
            </w:r>
          </w:p>
          <w:p w14:paraId="31809DFC" w14:textId="77777777" w:rsidR="00990582" w:rsidRPr="00F25CB6" w:rsidRDefault="00990582" w:rsidP="00990582">
            <w:pPr>
              <w:rPr>
                <w:sz w:val="24"/>
                <w:szCs w:val="24"/>
              </w:rPr>
            </w:pPr>
          </w:p>
          <w:p w14:paraId="2E399D9F" w14:textId="77777777" w:rsidR="00990582" w:rsidRPr="00F25CB6" w:rsidRDefault="00990582" w:rsidP="00990582">
            <w:pPr>
              <w:rPr>
                <w:sz w:val="24"/>
                <w:szCs w:val="24"/>
              </w:rPr>
            </w:pPr>
            <w:r w:rsidRPr="00F25CB6">
              <w:rPr>
                <w:sz w:val="24"/>
                <w:szCs w:val="24"/>
              </w:rPr>
              <w:t>Tanklardan silahlardan korkmadık biz,</w:t>
            </w:r>
          </w:p>
          <w:p w14:paraId="7360A4C4" w14:textId="77777777" w:rsidR="00990582" w:rsidRPr="00F25CB6" w:rsidRDefault="00990582" w:rsidP="00990582">
            <w:pPr>
              <w:rPr>
                <w:sz w:val="24"/>
                <w:szCs w:val="24"/>
              </w:rPr>
            </w:pPr>
            <w:r w:rsidRPr="00F25CB6">
              <w:rPr>
                <w:sz w:val="24"/>
                <w:szCs w:val="24"/>
              </w:rPr>
              <w:t>Düşmana korkusuzca saldırdık,</w:t>
            </w:r>
          </w:p>
          <w:p w14:paraId="5D9DE265" w14:textId="77777777" w:rsidR="00990582" w:rsidRPr="00F25CB6" w:rsidRDefault="00990582" w:rsidP="00990582">
            <w:pPr>
              <w:rPr>
                <w:sz w:val="24"/>
                <w:szCs w:val="24"/>
              </w:rPr>
            </w:pPr>
            <w:r w:rsidRPr="00F25CB6">
              <w:rPr>
                <w:sz w:val="24"/>
                <w:szCs w:val="24"/>
              </w:rPr>
              <w:t xml:space="preserve">Destanlar yazdık bu zaferin üstüne, </w:t>
            </w:r>
          </w:p>
          <w:p w14:paraId="0D032BD0" w14:textId="77777777" w:rsidR="00990582" w:rsidRPr="00F25CB6" w:rsidRDefault="00990582" w:rsidP="00990582">
            <w:pPr>
              <w:rPr>
                <w:sz w:val="24"/>
                <w:szCs w:val="24"/>
              </w:rPr>
            </w:pPr>
            <w:r w:rsidRPr="00F25CB6">
              <w:rPr>
                <w:sz w:val="24"/>
                <w:szCs w:val="24"/>
              </w:rPr>
              <w:t>Bu zafer kolay kazanılmadı,</w:t>
            </w:r>
          </w:p>
          <w:p w14:paraId="4D731B66" w14:textId="4DB48C59" w:rsidR="00990582" w:rsidRPr="00F25CB6" w:rsidRDefault="00990582" w:rsidP="00990582">
            <w:pPr>
              <w:rPr>
                <w:sz w:val="24"/>
                <w:szCs w:val="24"/>
              </w:rPr>
            </w:pPr>
            <w:r w:rsidRPr="00F25CB6">
              <w:rPr>
                <w:sz w:val="24"/>
                <w:szCs w:val="24"/>
              </w:rPr>
              <w:t>Bu vatan kolay kaybedilmeyecek!</w:t>
            </w:r>
          </w:p>
        </w:tc>
      </w:tr>
      <w:tr w:rsidR="00990582" w:rsidRPr="005F4830" w14:paraId="1EB0C75F" w14:textId="77777777" w:rsidTr="005F4830">
        <w:trPr>
          <w:trHeight w:val="288"/>
        </w:trPr>
        <w:tc>
          <w:tcPr>
            <w:tcW w:w="13003" w:type="dxa"/>
            <w:gridSpan w:val="9"/>
            <w:tcBorders>
              <w:top w:val="nil"/>
              <w:left w:val="nil"/>
              <w:bottom w:val="thickThinMediumGap" w:sz="24" w:space="0" w:color="auto"/>
              <w:right w:val="nil"/>
            </w:tcBorders>
            <w:vAlign w:val="center"/>
          </w:tcPr>
          <w:p w14:paraId="3DD4904E" w14:textId="77777777" w:rsidR="00990582" w:rsidRPr="005F4830" w:rsidRDefault="00990582" w:rsidP="00990582">
            <w:pPr>
              <w:pStyle w:val="AralkYok"/>
            </w:pPr>
          </w:p>
        </w:tc>
      </w:tr>
      <w:tr w:rsidR="00990582" w:rsidRPr="007212EC" w14:paraId="788D2BDC" w14:textId="77777777" w:rsidTr="00CE0854">
        <w:tblPrEx>
          <w:tblCellMar>
            <w:left w:w="108" w:type="dxa"/>
            <w:right w:w="108" w:type="dxa"/>
          </w:tblCellMar>
        </w:tblPrEx>
        <w:trPr>
          <w:trHeight w:val="3399"/>
        </w:trPr>
        <w:tc>
          <w:tcPr>
            <w:tcW w:w="5387" w:type="dxa"/>
            <w:gridSpan w:val="4"/>
            <w:tcBorders>
              <w:top w:val="nil"/>
              <w:left w:val="nil"/>
              <w:bottom w:val="thinThickSmallGap" w:sz="24" w:space="0" w:color="auto"/>
              <w:right w:val="nil"/>
            </w:tcBorders>
          </w:tcPr>
          <w:p w14:paraId="5B1A2D4C" w14:textId="77777777" w:rsidR="00F25CB6" w:rsidRDefault="00F25CB6" w:rsidP="00990582">
            <w:pPr>
              <w:pStyle w:val="AralkYok"/>
              <w:rPr>
                <w:noProof/>
              </w:rPr>
            </w:pPr>
          </w:p>
          <w:p w14:paraId="32F9829E" w14:textId="31377205" w:rsidR="00F25CB6" w:rsidRPr="007212EC" w:rsidRDefault="00F25CB6" w:rsidP="00990582">
            <w:pPr>
              <w:pStyle w:val="AralkYok"/>
            </w:pPr>
            <w:r>
              <w:rPr>
                <w:noProof/>
              </w:rPr>
              <w:t xml:space="preserve">                   </w:t>
            </w:r>
            <w:r>
              <w:rPr>
                <w:noProof/>
              </w:rPr>
              <w:drawing>
                <wp:inline distT="0" distB="0" distL="0" distR="0" wp14:anchorId="1ABF5500" wp14:editId="392CA509">
                  <wp:extent cx="1847850" cy="17907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3">
                            <a:extLst>
                              <a:ext uri="{28A0092B-C50C-407E-A947-70E740481C1C}">
                                <a14:useLocalDpi xmlns:a14="http://schemas.microsoft.com/office/drawing/2010/main" val="0"/>
                              </a:ext>
                            </a:extLst>
                          </a:blip>
                          <a:stretch>
                            <a:fillRect/>
                          </a:stretch>
                        </pic:blipFill>
                        <pic:spPr>
                          <a:xfrm>
                            <a:off x="0" y="0"/>
                            <a:ext cx="1847850" cy="1790700"/>
                          </a:xfrm>
                          <a:prstGeom prst="rect">
                            <a:avLst/>
                          </a:prstGeom>
                        </pic:spPr>
                      </pic:pic>
                    </a:graphicData>
                  </a:graphic>
                </wp:inline>
              </w:drawing>
            </w:r>
          </w:p>
        </w:tc>
        <w:tc>
          <w:tcPr>
            <w:tcW w:w="1634" w:type="dxa"/>
            <w:vMerge w:val="restart"/>
            <w:tcBorders>
              <w:top w:val="nil"/>
              <w:left w:val="nil"/>
              <w:bottom w:val="nil"/>
              <w:right w:val="nil"/>
            </w:tcBorders>
            <w:vAlign w:val="center"/>
          </w:tcPr>
          <w:p w14:paraId="2914C07D" w14:textId="34ED0E7A" w:rsidR="00990582" w:rsidRPr="00CE0854" w:rsidRDefault="00CE0854" w:rsidP="00CE0854">
            <w:pPr>
              <w:pStyle w:val="AltBilgi"/>
              <w:jc w:val="left"/>
              <w:rPr>
                <w:sz w:val="18"/>
                <w:szCs w:val="18"/>
              </w:rPr>
            </w:pPr>
            <w:r>
              <w:rPr>
                <w:sz w:val="18"/>
                <w:szCs w:val="18"/>
              </w:rPr>
              <w:t xml:space="preserve">  </w:t>
            </w:r>
            <w:r w:rsidRPr="00CE0854">
              <w:rPr>
                <w:sz w:val="18"/>
                <w:szCs w:val="18"/>
              </w:rPr>
              <w:t>ZİŞAN ALKOÇ</w:t>
            </w:r>
            <w:r w:rsidRPr="00CE0854">
              <w:rPr>
                <w:sz w:val="18"/>
                <w:szCs w:val="18"/>
              </w:rPr>
              <w:br/>
            </w:r>
            <w:r>
              <w:rPr>
                <w:sz w:val="18"/>
                <w:szCs w:val="18"/>
              </w:rPr>
              <w:t xml:space="preserve">  </w:t>
            </w:r>
            <w:r w:rsidRPr="00CE0854">
              <w:rPr>
                <w:sz w:val="18"/>
                <w:szCs w:val="18"/>
              </w:rPr>
              <w:t>ORTAOKULU</w:t>
            </w:r>
          </w:p>
        </w:tc>
        <w:tc>
          <w:tcPr>
            <w:tcW w:w="5982" w:type="dxa"/>
            <w:gridSpan w:val="4"/>
            <w:tcBorders>
              <w:top w:val="nil"/>
              <w:left w:val="nil"/>
              <w:bottom w:val="thinThickSmallGap" w:sz="24" w:space="0" w:color="auto"/>
              <w:right w:val="nil"/>
            </w:tcBorders>
            <w:vAlign w:val="center"/>
          </w:tcPr>
          <w:p w14:paraId="1C295421" w14:textId="204E9C8B" w:rsidR="00990582" w:rsidRPr="007212EC" w:rsidRDefault="00F25CB6" w:rsidP="00990582">
            <w:pPr>
              <w:pStyle w:val="AralkYok"/>
            </w:pPr>
            <w:r w:rsidRPr="00930C0E">
              <w:rPr>
                <w:color w:val="FFFFFF" w:themeColor="background1"/>
                <w:sz w:val="26"/>
                <w:szCs w:val="26"/>
                <w:shd w:val="clear" w:color="auto" w:fill="1A1C21"/>
                <w14:textOutline w14:w="9525" w14:cap="rnd" w14:cmpd="sng" w14:algn="ctr">
                  <w14:solidFill>
                    <w14:schemeClr w14:val="bg1"/>
                  </w14:solidFill>
                  <w14:prstDash w14:val="solid"/>
                  <w14:bevel/>
                </w14:textOutline>
              </w:rPr>
              <w:t>39 yaşındaki Birol Yavuz, özel harekat polisiydi. Evli ve üç kız çocuğu babasıydı. O gece kız kardeşine, “Şehit düşersem ağlamayın” diye vasiyet etmişti. 15 Temmuz gecesi darbecilerin ele geçirdiği savaş uçaklarıyla Ankara Gölbaşı Özel Harekat Daire Başkanlığı'na düzenlediği hain saldırıda şehit düştü. Şehidin eşi, "Bugün benim en mutlu günüm, sana canım feda. Ben şehit eşiyim, aslan gibi yavrularım var" dedi. Şehit Özel Harekat Polisi Birol Yavuz'un cenazesi, memleketi Tokat'ta düzenlenen cenaze töreni sonrası Erbaa ilçesinde son yolculuğuna uğurlandı. </w:t>
            </w:r>
          </w:p>
        </w:tc>
      </w:tr>
      <w:tr w:rsidR="00990582" w:rsidRPr="007212EC" w14:paraId="1A49C971" w14:textId="77777777" w:rsidTr="00CE0854">
        <w:tblPrEx>
          <w:tblCellMar>
            <w:left w:w="108" w:type="dxa"/>
            <w:right w:w="108" w:type="dxa"/>
          </w:tblCellMar>
        </w:tblPrEx>
        <w:trPr>
          <w:trHeight w:val="20"/>
        </w:trPr>
        <w:tc>
          <w:tcPr>
            <w:tcW w:w="5387" w:type="dxa"/>
            <w:gridSpan w:val="4"/>
            <w:tcBorders>
              <w:top w:val="thinThickSmallGap" w:sz="24" w:space="0" w:color="auto"/>
              <w:left w:val="nil"/>
              <w:bottom w:val="nil"/>
              <w:right w:val="nil"/>
            </w:tcBorders>
          </w:tcPr>
          <w:p w14:paraId="5AD887C3" w14:textId="77777777" w:rsidR="00990582" w:rsidRPr="007212EC" w:rsidRDefault="00990582" w:rsidP="00990582">
            <w:pPr>
              <w:pStyle w:val="AralkYok"/>
            </w:pPr>
          </w:p>
        </w:tc>
        <w:tc>
          <w:tcPr>
            <w:tcW w:w="1634" w:type="dxa"/>
            <w:vMerge/>
            <w:tcBorders>
              <w:top w:val="nil"/>
              <w:left w:val="nil"/>
              <w:bottom w:val="nil"/>
              <w:right w:val="nil"/>
            </w:tcBorders>
          </w:tcPr>
          <w:p w14:paraId="3FDD32F5" w14:textId="77777777" w:rsidR="00990582" w:rsidRPr="007212EC" w:rsidRDefault="00990582" w:rsidP="00990582">
            <w:pPr>
              <w:pStyle w:val="AralkYok"/>
            </w:pPr>
          </w:p>
        </w:tc>
        <w:tc>
          <w:tcPr>
            <w:tcW w:w="5982" w:type="dxa"/>
            <w:gridSpan w:val="4"/>
            <w:tcBorders>
              <w:top w:val="thinThickSmallGap" w:sz="24" w:space="0" w:color="auto"/>
              <w:left w:val="nil"/>
              <w:bottom w:val="nil"/>
              <w:right w:val="nil"/>
            </w:tcBorders>
          </w:tcPr>
          <w:p w14:paraId="23F8C928" w14:textId="77777777" w:rsidR="00990582" w:rsidRPr="007212EC" w:rsidRDefault="00990582" w:rsidP="00990582">
            <w:pPr>
              <w:pStyle w:val="AralkYok"/>
            </w:pPr>
          </w:p>
        </w:tc>
      </w:tr>
    </w:tbl>
    <w:p w14:paraId="1BC1B996" w14:textId="77777777" w:rsidR="008B64A3" w:rsidRDefault="008B64A3">
      <w:pPr>
        <w:rPr>
          <w:color w:val="000000" w:themeColor="text1"/>
        </w:rPr>
      </w:pPr>
    </w:p>
    <w:p w14:paraId="71F9788B" w14:textId="77777777" w:rsidR="00CE1F2C" w:rsidRDefault="00CE1F2C">
      <w:pPr>
        <w:rPr>
          <w:color w:val="000000" w:themeColor="text1"/>
        </w:rPr>
        <w:sectPr w:rsidR="00CE1F2C" w:rsidSect="00A8043D">
          <w:pgSz w:w="15840" w:h="24480" w:code="3"/>
          <w:pgMar w:top="907" w:right="1440" w:bottom="0" w:left="1440" w:header="720" w:footer="431" w:gutter="0"/>
          <w:cols w:space="720"/>
          <w:titlePg/>
          <w:docGrid w:linePitch="360"/>
        </w:sectPr>
      </w:pPr>
    </w:p>
    <w:tbl>
      <w:tblPr>
        <w:tblW w:w="5360" w:type="pct"/>
        <w:tblCellMar>
          <w:left w:w="0" w:type="dxa"/>
          <w:right w:w="0" w:type="dxa"/>
        </w:tblCellMar>
        <w:tblLook w:val="04A0" w:firstRow="1" w:lastRow="0" w:firstColumn="1" w:lastColumn="0" w:noHBand="0" w:noVBand="1"/>
      </w:tblPr>
      <w:tblGrid>
        <w:gridCol w:w="4721"/>
        <w:gridCol w:w="5011"/>
        <w:gridCol w:w="4161"/>
      </w:tblGrid>
      <w:tr w:rsidR="00EC7F60" w:rsidRPr="00E7314A" w14:paraId="5BB487A9" w14:textId="77777777" w:rsidTr="00A8535A">
        <w:trPr>
          <w:trHeight w:val="250"/>
        </w:trPr>
        <w:tc>
          <w:tcPr>
            <w:tcW w:w="9731" w:type="dxa"/>
            <w:gridSpan w:val="2"/>
            <w:tcBorders>
              <w:top w:val="single" w:sz="24" w:space="0" w:color="808080" w:themeColor="background1" w:themeShade="80"/>
            </w:tcBorders>
            <w:tcMar>
              <w:top w:w="259" w:type="dxa"/>
              <w:bottom w:w="259" w:type="dxa"/>
              <w:right w:w="360" w:type="dxa"/>
            </w:tcMar>
          </w:tcPr>
          <w:p w14:paraId="4E989924" w14:textId="233E7A7D" w:rsidR="00EC7F60" w:rsidRPr="0073605D" w:rsidRDefault="00EC7F60" w:rsidP="0073605D">
            <w:pPr>
              <w:pStyle w:val="Anahtarszck"/>
              <w:rPr>
                <w:i/>
                <w:iCs/>
              </w:rPr>
            </w:pPr>
            <w:r w:rsidRPr="0073605D">
              <w:rPr>
                <w:i/>
                <w:iCs/>
                <w:noProof/>
                <w:lang w:eastAsia="tr-TR"/>
              </w:rPr>
              <w:lastRenderedPageBreak/>
              <mc:AlternateContent>
                <mc:Choice Requires="wps">
                  <w:drawing>
                    <wp:anchor distT="0" distB="0" distL="114300" distR="114300" simplePos="0" relativeHeight="251660288" behindDoc="1" locked="0" layoutInCell="1" allowOverlap="1" wp14:anchorId="11786538" wp14:editId="39C5B248">
                      <wp:simplePos x="0" y="0"/>
                      <wp:positionH relativeFrom="column">
                        <wp:posOffset>6124575</wp:posOffset>
                      </wp:positionH>
                      <wp:positionV relativeFrom="paragraph">
                        <wp:posOffset>-95885</wp:posOffset>
                      </wp:positionV>
                      <wp:extent cx="3475990" cy="8201025"/>
                      <wp:effectExtent l="0" t="0" r="0" b="9525"/>
                      <wp:wrapNone/>
                      <wp:docPr id="4" name="Dikdörtgen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5990" cy="8201025"/>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260CA1" id="Dikdörtgen 49" o:spid="_x0000_s1026" alt="&quot;&quot;" style="position:absolute;margin-left:482.25pt;margin-top:-7.55pt;width:273.7pt;height:64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" fillcolor="#e7e6e6 [3214]" stroked="f"/>
                  </w:pict>
                </mc:Fallback>
              </mc:AlternateContent>
            </w:r>
            <w:r w:rsidRPr="0073605D">
              <w:rPr>
                <w:rFonts w:ascii="Times New Roman" w:hAnsi="Times New Roman" w:cs="Times New Roman"/>
                <w:i/>
                <w:iCs/>
                <w:sz w:val="56"/>
                <w:szCs w:val="56"/>
              </w:rPr>
              <w:t>15 TEMMUZ İÇİN ŞİİRLER</w:t>
            </w:r>
          </w:p>
        </w:tc>
        <w:tc>
          <w:tcPr>
            <w:tcW w:w="4161" w:type="dxa"/>
            <w:vMerge w:val="restart"/>
            <w:tcBorders>
              <w:top w:val="single" w:sz="24" w:space="0" w:color="808080" w:themeColor="background1" w:themeShade="80"/>
            </w:tcBorders>
            <w:tcMar>
              <w:top w:w="259" w:type="dxa"/>
            </w:tcMar>
          </w:tcPr>
          <w:p w14:paraId="4F37CB60" w14:textId="77777777" w:rsidR="00EC7F60" w:rsidRPr="0073605D" w:rsidRDefault="00EC7F60" w:rsidP="00E40697">
            <w:pPr>
              <w:pStyle w:val="Yazarnsmi"/>
              <w:rPr>
                <w:rFonts w:ascii="Times New Roman" w:hAnsi="Times New Roman" w:cs="Times New Roman"/>
                <w:sz w:val="22"/>
                <w:szCs w:val="22"/>
              </w:rPr>
            </w:pPr>
            <w:r w:rsidRPr="0073605D">
              <w:rPr>
                <w:rFonts w:ascii="Times New Roman" w:hAnsi="Times New Roman" w:cs="Times New Roman"/>
                <w:sz w:val="22"/>
                <w:szCs w:val="22"/>
              </w:rPr>
              <w:t>8D YAVUZ SELİM DİŞİKARA</w:t>
            </w:r>
          </w:p>
          <w:p w14:paraId="2A81FECA" w14:textId="77777777" w:rsidR="00EC7F60" w:rsidRPr="00A8535A" w:rsidRDefault="00EC7F60" w:rsidP="00E40697">
            <w:pPr>
              <w:jc w:val="center"/>
              <w:rPr>
                <w:b/>
                <w:sz w:val="24"/>
                <w:szCs w:val="24"/>
              </w:rPr>
            </w:pPr>
            <w:r w:rsidRPr="00A8535A">
              <w:rPr>
                <w:b/>
                <w:sz w:val="24"/>
                <w:szCs w:val="24"/>
              </w:rPr>
              <w:t>BİZİM ZAFERİMİZ</w:t>
            </w:r>
          </w:p>
          <w:p w14:paraId="581847D9" w14:textId="77777777" w:rsidR="00EC7F60" w:rsidRDefault="00EC7F60" w:rsidP="00E40697">
            <w:r>
              <w:t>Saydık onları insandan,</w:t>
            </w:r>
          </w:p>
          <w:p w14:paraId="36894013" w14:textId="77777777" w:rsidR="00EC7F60" w:rsidRDefault="00EC7F60" w:rsidP="00E40697">
            <w:r>
              <w:t>Vurdular bizi sırtımızdan hiç acımadan.</w:t>
            </w:r>
          </w:p>
          <w:p w14:paraId="4A6BF67D" w14:textId="77777777" w:rsidR="00EC7F60" w:rsidRDefault="00EC7F60" w:rsidP="00E40697">
            <w:r>
              <w:t>Mehmetçik karşı koyamadı zaman zaman,</w:t>
            </w:r>
          </w:p>
          <w:p w14:paraId="2ADBEE3B" w14:textId="77777777" w:rsidR="00EC7F60" w:rsidRDefault="00EC7F60" w:rsidP="00E40697">
            <w:r>
              <w:t>Döküldük sokaklara o zaman.</w:t>
            </w:r>
          </w:p>
          <w:p w14:paraId="524F1896" w14:textId="77777777" w:rsidR="00EC7F60" w:rsidRDefault="00EC7F60" w:rsidP="00E40697"/>
          <w:p w14:paraId="3F6F1373" w14:textId="77777777" w:rsidR="00EC7F60" w:rsidRDefault="00EC7F60" w:rsidP="00E40697">
            <w:r>
              <w:t>Biz asker değildik ancak vardı damarlarımızda Türk kanı,</w:t>
            </w:r>
          </w:p>
          <w:p w14:paraId="2349FE44" w14:textId="77777777" w:rsidR="00EC7F60" w:rsidRDefault="00EC7F60" w:rsidP="00E40697">
            <w:r>
              <w:t>Durmadı, durdurulamadı Türk’ün vatandaşı.</w:t>
            </w:r>
          </w:p>
          <w:p w14:paraId="68AC4839" w14:textId="77777777" w:rsidR="00EC7F60" w:rsidRDefault="00EC7F60" w:rsidP="00E40697">
            <w:r>
              <w:t>Püskürttük düşmanı, aldık ellerinden köprümüzü,</w:t>
            </w:r>
          </w:p>
          <w:p w14:paraId="345BA486" w14:textId="77777777" w:rsidR="00EC7F60" w:rsidRDefault="00EC7F60" w:rsidP="00E40697">
            <w:r>
              <w:t>O gün bugündür hiç kaybetmedik özümüzü.</w:t>
            </w:r>
          </w:p>
          <w:p w14:paraId="3AC37F26" w14:textId="77777777" w:rsidR="00EC7F60" w:rsidRDefault="00EC7F60" w:rsidP="00E40697"/>
          <w:p w14:paraId="78F19FCE" w14:textId="77777777" w:rsidR="00EC7F60" w:rsidRDefault="00EC7F60" w:rsidP="00E40697">
            <w:r>
              <w:t>Lüzumu yok daha kelimelerle ifade etmenin,</w:t>
            </w:r>
          </w:p>
          <w:p w14:paraId="688C9B38" w14:textId="77777777" w:rsidR="00EC7F60" w:rsidRPr="00B05023" w:rsidRDefault="00EC7F60" w:rsidP="00E40697">
            <w:r>
              <w:t>Bu zafer senin, benim, hepimizin.</w:t>
            </w:r>
          </w:p>
          <w:sdt>
            <w:sdtPr>
              <w:rPr>
                <w:rFonts w:ascii="Times New Roman" w:hAnsi="Times New Roman" w:cs="Times New Roman"/>
                <w:sz w:val="28"/>
                <w:szCs w:val="28"/>
              </w:rPr>
              <w:id w:val="-1270076729"/>
              <w:placeholder>
                <w:docPart w:val="0312A423F95743758355B7C0AA8A4506"/>
              </w:placeholder>
              <w15:appearance w15:val="hidden"/>
              <w:text w:multiLine="1"/>
            </w:sdtPr>
            <w:sdtEndPr/>
            <w:sdtContent>
              <w:p w14:paraId="752B9712" w14:textId="77777777" w:rsidR="00EC7F60" w:rsidRPr="0073605D" w:rsidRDefault="00EC7F60" w:rsidP="00E40697">
                <w:pPr>
                  <w:pStyle w:val="Balk2"/>
                  <w:rPr>
                    <w:rFonts w:ascii="Times New Roman" w:hAnsi="Times New Roman" w:cs="Times New Roman"/>
                    <w:sz w:val="28"/>
                    <w:szCs w:val="28"/>
                  </w:rPr>
                </w:pPr>
                <w:r w:rsidRPr="0073605D">
                  <w:rPr>
                    <w:rFonts w:ascii="Times New Roman" w:hAnsi="Times New Roman" w:cs="Times New Roman"/>
                    <w:sz w:val="28"/>
                    <w:szCs w:val="28"/>
                  </w:rPr>
                  <w:t>8E YAĞMUR AKDENİZ</w:t>
                </w:r>
              </w:p>
            </w:sdtContent>
          </w:sdt>
          <w:p w14:paraId="244F84AD" w14:textId="77777777" w:rsidR="00EC7F60" w:rsidRPr="0073605D" w:rsidRDefault="00EC7F60" w:rsidP="00E40697">
            <w:pPr>
              <w:pStyle w:val="Yazarnsmi"/>
              <w:rPr>
                <w:rFonts w:ascii="Times New Roman" w:hAnsi="Times New Roman" w:cs="Times New Roman"/>
                <w:sz w:val="26"/>
                <w:szCs w:val="26"/>
              </w:rPr>
            </w:pPr>
            <w:r w:rsidRPr="0073605D">
              <w:rPr>
                <w:rFonts w:ascii="Times New Roman" w:hAnsi="Times New Roman" w:cs="Times New Roman"/>
                <w:sz w:val="26"/>
                <w:szCs w:val="26"/>
              </w:rPr>
              <w:t>15 TEMMUZ</w:t>
            </w:r>
          </w:p>
          <w:p w14:paraId="19A1B37F" w14:textId="77777777" w:rsidR="00EC7F60" w:rsidRDefault="00EC7F60" w:rsidP="00E40697">
            <w:r>
              <w:t>15 Temmuz günüydü,</w:t>
            </w:r>
          </w:p>
          <w:p w14:paraId="6B6FD006" w14:textId="77777777" w:rsidR="00EC7F60" w:rsidRDefault="00EC7F60" w:rsidP="00E40697">
            <w:r>
              <w:t>Herkes bir sesle uyandı,</w:t>
            </w:r>
          </w:p>
          <w:p w14:paraId="3B8C5B8F" w14:textId="77777777" w:rsidR="00EC7F60" w:rsidRDefault="00EC7F60" w:rsidP="00E40697">
            <w:r>
              <w:t>Bombalar yağdı,</w:t>
            </w:r>
          </w:p>
          <w:p w14:paraId="12A14DA6" w14:textId="77777777" w:rsidR="00EC7F60" w:rsidRDefault="00EC7F60" w:rsidP="00E40697">
            <w:r>
              <w:t>Her taraf karıştı.</w:t>
            </w:r>
          </w:p>
          <w:p w14:paraId="512CA4D5" w14:textId="77777777" w:rsidR="00EC7F60" w:rsidRDefault="00EC7F60" w:rsidP="00E40697"/>
          <w:p w14:paraId="38BC5CD1" w14:textId="77777777" w:rsidR="00EC7F60" w:rsidRDefault="00EC7F60" w:rsidP="00E40697">
            <w:r>
              <w:t>O gece başladı ezan sesleri,</w:t>
            </w:r>
          </w:p>
          <w:p w14:paraId="2D4184CF" w14:textId="77777777" w:rsidR="00EC7F60" w:rsidRDefault="00EC7F60" w:rsidP="00E40697">
            <w:r>
              <w:t>Herkeste yükseldi “Ölmek var dönmek yok.” sesleri,</w:t>
            </w:r>
          </w:p>
          <w:p w14:paraId="4590CC98" w14:textId="77777777" w:rsidR="00EC7F60" w:rsidRDefault="00EC7F60" w:rsidP="00E40697">
            <w:r>
              <w:t>Herkes siper oldu yurdunu korumak için,</w:t>
            </w:r>
          </w:p>
          <w:p w14:paraId="5F05C36D" w14:textId="77777777" w:rsidR="00EC7F60" w:rsidRDefault="00EC7F60" w:rsidP="00E40697">
            <w:r>
              <w:t>Bayraklar inmedi, yükseldi her yerde.</w:t>
            </w:r>
          </w:p>
          <w:p w14:paraId="7B270F20" w14:textId="77777777" w:rsidR="00EC7F60" w:rsidRDefault="00EC7F60" w:rsidP="00E40697"/>
          <w:p w14:paraId="247C395C" w14:textId="77777777" w:rsidR="00EC7F60" w:rsidRDefault="00EC7F60" w:rsidP="00E40697">
            <w:r>
              <w:t>Aktı gözlerden yaşlar,</w:t>
            </w:r>
          </w:p>
          <w:p w14:paraId="4CB14647" w14:textId="77777777" w:rsidR="00EC7F60" w:rsidRDefault="00EC7F60" w:rsidP="00E40697">
            <w:r>
              <w:t>Okundu evlerde Kuranlar,</w:t>
            </w:r>
          </w:p>
          <w:p w14:paraId="47E1F30D" w14:textId="77777777" w:rsidR="00EC7F60" w:rsidRDefault="00EC7F60" w:rsidP="00E40697">
            <w:r>
              <w:t>Köprülerde yerlere yatanlar,</w:t>
            </w:r>
          </w:p>
          <w:p w14:paraId="42360AB8" w14:textId="77777777" w:rsidR="00EC7F60" w:rsidRDefault="00EC7F60" w:rsidP="00E40697">
            <w:r>
              <w:t>Düşünmedi hiçbiri ölürsem diye.</w:t>
            </w:r>
          </w:p>
          <w:p w14:paraId="2E461C3F" w14:textId="77777777" w:rsidR="00EC7F60" w:rsidRDefault="00EC7F60" w:rsidP="00E40697"/>
          <w:p w14:paraId="52B669D6" w14:textId="401FE050" w:rsidR="00EC7F60" w:rsidRDefault="00EC7F60" w:rsidP="00E40697">
            <w:r>
              <w:t>Gece 01</w:t>
            </w:r>
            <w:r w:rsidR="00B6501E">
              <w:t>.</w:t>
            </w:r>
            <w:r>
              <w:t>13’tü,</w:t>
            </w:r>
          </w:p>
          <w:p w14:paraId="3B07257D" w14:textId="3481D8B7" w:rsidR="00EC7F60" w:rsidRDefault="00EC7F60" w:rsidP="00E40697">
            <w:r>
              <w:t>Vurdu Ömer Halis</w:t>
            </w:r>
            <w:r w:rsidR="00B6501E">
              <w:t>d</w:t>
            </w:r>
            <w:r>
              <w:t>emir haini,</w:t>
            </w:r>
          </w:p>
          <w:p w14:paraId="1C35F1B9" w14:textId="77777777" w:rsidR="00EC7F60" w:rsidRDefault="00EC7F60" w:rsidP="00E40697">
            <w:r>
              <w:t>Darbecilerin kurşunlarıyla şehit düştü Halisdemir,</w:t>
            </w:r>
          </w:p>
          <w:p w14:paraId="5C86FA5B" w14:textId="77777777" w:rsidR="00EC7F60" w:rsidRDefault="00EC7F60" w:rsidP="00E40697">
            <w:r>
              <w:t>Yandı yürekler bu haber ile.</w:t>
            </w:r>
          </w:p>
          <w:p w14:paraId="413F5F15" w14:textId="77777777" w:rsidR="00EC7F60" w:rsidRDefault="00EC7F60" w:rsidP="00E40697"/>
          <w:p w14:paraId="372F834B" w14:textId="77777777" w:rsidR="00EC7F60" w:rsidRDefault="00EC7F60" w:rsidP="00E40697">
            <w:r>
              <w:t>Geçti zaman ertesi güne,</w:t>
            </w:r>
          </w:p>
          <w:p w14:paraId="34CCA5D8" w14:textId="77777777" w:rsidR="00EC7F60" w:rsidRDefault="00EC7F60" w:rsidP="00E40697">
            <w:r>
              <w:t>Saat oldu 11:01,</w:t>
            </w:r>
          </w:p>
          <w:p w14:paraId="2A0321E4" w14:textId="77777777" w:rsidR="00EC7F60" w:rsidRDefault="00EC7F60" w:rsidP="00E40697">
            <w:r>
              <w:t>Durduruldu darbe girişimi,</w:t>
            </w:r>
          </w:p>
          <w:p w14:paraId="5537FA2C" w14:textId="77777777" w:rsidR="00EC7F60" w:rsidRDefault="00EC7F60" w:rsidP="00E40697">
            <w:r>
              <w:t>Rahatladı yürekler kalpler,</w:t>
            </w:r>
          </w:p>
          <w:p w14:paraId="5F855BB9" w14:textId="77777777" w:rsidR="00EC7F60" w:rsidRDefault="00EC7F60" w:rsidP="00E40697">
            <w:r>
              <w:t>Sevindi herkes birden.</w:t>
            </w:r>
          </w:p>
          <w:p w14:paraId="1A1CBE12" w14:textId="77777777" w:rsidR="00EC7F60" w:rsidRPr="00E7314A" w:rsidRDefault="00EC7F60" w:rsidP="00E40697"/>
        </w:tc>
      </w:tr>
      <w:tr w:rsidR="00EC7F60" w:rsidRPr="00E7314A" w14:paraId="0D9D800F" w14:textId="77777777" w:rsidTr="00A8535A">
        <w:trPr>
          <w:trHeight w:val="250"/>
        </w:trPr>
        <w:tc>
          <w:tcPr>
            <w:tcW w:w="4720" w:type="dxa"/>
            <w:tcMar>
              <w:right w:w="360" w:type="dxa"/>
            </w:tcMar>
          </w:tcPr>
          <w:p w14:paraId="37C55768" w14:textId="77777777" w:rsidR="00EC7F60" w:rsidRPr="0073605D" w:rsidRDefault="00EC7F60" w:rsidP="00E40697">
            <w:pPr>
              <w:pStyle w:val="Yazarnsmi"/>
              <w:rPr>
                <w:rFonts w:ascii="Times New Roman" w:hAnsi="Times New Roman" w:cs="Times New Roman"/>
              </w:rPr>
            </w:pPr>
            <w:r w:rsidRPr="0073605D">
              <w:rPr>
                <w:rFonts w:ascii="Times New Roman" w:hAnsi="Times New Roman" w:cs="Times New Roman"/>
              </w:rPr>
              <w:t xml:space="preserve">8D BÜŞRA KILIÇ </w:t>
            </w:r>
          </w:p>
          <w:p w14:paraId="28B6F1AC" w14:textId="77777777" w:rsidR="00EC7F60" w:rsidRPr="0073605D" w:rsidRDefault="00EC7F60" w:rsidP="00E40697">
            <w:pPr>
              <w:rPr>
                <w:b/>
                <w:sz w:val="24"/>
                <w:szCs w:val="24"/>
              </w:rPr>
            </w:pPr>
            <w:r w:rsidRPr="0073605D">
              <w:rPr>
                <w:b/>
                <w:sz w:val="24"/>
                <w:szCs w:val="24"/>
              </w:rPr>
              <w:t>NASIL UNUTURUZ BİZ</w:t>
            </w:r>
          </w:p>
          <w:p w14:paraId="0D621281" w14:textId="77777777" w:rsidR="00EC7F60" w:rsidRDefault="00EC7F60" w:rsidP="00E40697"/>
          <w:p w14:paraId="066C8920" w14:textId="77777777" w:rsidR="00EC7F60" w:rsidRPr="0073605D" w:rsidRDefault="00EC7F60" w:rsidP="00E40697">
            <w:pPr>
              <w:rPr>
                <w:sz w:val="24"/>
                <w:szCs w:val="24"/>
              </w:rPr>
            </w:pPr>
            <w:r w:rsidRPr="0073605D">
              <w:rPr>
                <w:sz w:val="24"/>
                <w:szCs w:val="24"/>
              </w:rPr>
              <w:t xml:space="preserve">Vatan için şehit olan askeri </w:t>
            </w:r>
          </w:p>
          <w:p w14:paraId="0CD55530" w14:textId="77777777" w:rsidR="00EC7F60" w:rsidRPr="0073605D" w:rsidRDefault="00EC7F60" w:rsidP="00E40697">
            <w:pPr>
              <w:rPr>
                <w:sz w:val="24"/>
                <w:szCs w:val="24"/>
              </w:rPr>
            </w:pPr>
            <w:r w:rsidRPr="0073605D">
              <w:rPr>
                <w:sz w:val="24"/>
                <w:szCs w:val="24"/>
              </w:rPr>
              <w:t>Nasıl unuturuz biz?</w:t>
            </w:r>
          </w:p>
          <w:p w14:paraId="6F31CDA1" w14:textId="77777777" w:rsidR="00EC7F60" w:rsidRPr="0073605D" w:rsidRDefault="00EC7F60" w:rsidP="00E40697">
            <w:pPr>
              <w:rPr>
                <w:sz w:val="24"/>
                <w:szCs w:val="24"/>
              </w:rPr>
            </w:pPr>
            <w:r w:rsidRPr="0073605D">
              <w:rPr>
                <w:sz w:val="24"/>
                <w:szCs w:val="24"/>
              </w:rPr>
              <w:t>Çoluk çocuk demeden sokağa çıkanları</w:t>
            </w:r>
          </w:p>
          <w:p w14:paraId="64AA865B" w14:textId="77777777" w:rsidR="00EC7F60" w:rsidRPr="0073605D" w:rsidRDefault="00EC7F60" w:rsidP="00E40697">
            <w:pPr>
              <w:rPr>
                <w:sz w:val="24"/>
                <w:szCs w:val="24"/>
              </w:rPr>
            </w:pPr>
            <w:r w:rsidRPr="0073605D">
              <w:rPr>
                <w:sz w:val="24"/>
                <w:szCs w:val="24"/>
              </w:rPr>
              <w:t>Nasıl unuturuz biz?</w:t>
            </w:r>
          </w:p>
          <w:p w14:paraId="7CF14E69" w14:textId="77777777" w:rsidR="00EC7F60" w:rsidRPr="0073605D" w:rsidRDefault="00EC7F60" w:rsidP="00E40697">
            <w:pPr>
              <w:rPr>
                <w:sz w:val="24"/>
                <w:szCs w:val="24"/>
              </w:rPr>
            </w:pPr>
          </w:p>
          <w:p w14:paraId="505A0DED" w14:textId="77777777" w:rsidR="00EC7F60" w:rsidRPr="0073605D" w:rsidRDefault="00EC7F60" w:rsidP="00E40697">
            <w:pPr>
              <w:rPr>
                <w:sz w:val="24"/>
                <w:szCs w:val="24"/>
              </w:rPr>
            </w:pPr>
            <w:r w:rsidRPr="0073605D">
              <w:rPr>
                <w:sz w:val="24"/>
                <w:szCs w:val="24"/>
              </w:rPr>
              <w:t>Savaştık hiç durmadan,</w:t>
            </w:r>
          </w:p>
          <w:p w14:paraId="29D519A3" w14:textId="77777777" w:rsidR="00EC7F60" w:rsidRPr="0073605D" w:rsidRDefault="00EC7F60" w:rsidP="00E40697">
            <w:pPr>
              <w:rPr>
                <w:sz w:val="24"/>
                <w:szCs w:val="24"/>
              </w:rPr>
            </w:pPr>
            <w:r w:rsidRPr="0073605D">
              <w:rPr>
                <w:sz w:val="24"/>
                <w:szCs w:val="24"/>
              </w:rPr>
              <w:t>Bu vatan için.</w:t>
            </w:r>
          </w:p>
          <w:p w14:paraId="6F454233" w14:textId="77777777" w:rsidR="00EC7F60" w:rsidRPr="0073605D" w:rsidRDefault="00EC7F60" w:rsidP="00E40697">
            <w:pPr>
              <w:rPr>
                <w:sz w:val="24"/>
                <w:szCs w:val="24"/>
              </w:rPr>
            </w:pPr>
            <w:r w:rsidRPr="0073605D">
              <w:rPr>
                <w:sz w:val="24"/>
                <w:szCs w:val="24"/>
              </w:rPr>
              <w:t>Şehitlerimizin kanını</w:t>
            </w:r>
          </w:p>
          <w:p w14:paraId="4F09A360" w14:textId="77777777" w:rsidR="00EC7F60" w:rsidRPr="0073605D" w:rsidRDefault="00EC7F60" w:rsidP="00E40697">
            <w:pPr>
              <w:rPr>
                <w:sz w:val="24"/>
                <w:szCs w:val="24"/>
              </w:rPr>
            </w:pPr>
            <w:r w:rsidRPr="0073605D">
              <w:rPr>
                <w:sz w:val="24"/>
                <w:szCs w:val="24"/>
              </w:rPr>
              <w:t>Nasıl unuturuz biz?</w:t>
            </w:r>
          </w:p>
          <w:p w14:paraId="3FCD75AA" w14:textId="77777777" w:rsidR="00EC7F60" w:rsidRPr="0073605D" w:rsidRDefault="00EC7F60" w:rsidP="00E40697">
            <w:pPr>
              <w:rPr>
                <w:sz w:val="24"/>
                <w:szCs w:val="24"/>
              </w:rPr>
            </w:pPr>
          </w:p>
          <w:p w14:paraId="4827C1CA" w14:textId="77777777" w:rsidR="00EC7F60" w:rsidRPr="0073605D" w:rsidRDefault="00EC7F60" w:rsidP="00E40697">
            <w:pPr>
              <w:rPr>
                <w:sz w:val="24"/>
                <w:szCs w:val="24"/>
              </w:rPr>
            </w:pPr>
            <w:r w:rsidRPr="0073605D">
              <w:rPr>
                <w:sz w:val="24"/>
                <w:szCs w:val="24"/>
              </w:rPr>
              <w:t>Vatanımız için hiç durmadık,</w:t>
            </w:r>
          </w:p>
          <w:p w14:paraId="384243B7" w14:textId="77777777" w:rsidR="00EC7F60" w:rsidRPr="0073605D" w:rsidRDefault="00EC7F60" w:rsidP="00E40697">
            <w:pPr>
              <w:rPr>
                <w:sz w:val="24"/>
                <w:szCs w:val="24"/>
              </w:rPr>
            </w:pPr>
            <w:r w:rsidRPr="0073605D">
              <w:rPr>
                <w:sz w:val="24"/>
                <w:szCs w:val="24"/>
              </w:rPr>
              <w:t>Destanlar yazdık.</w:t>
            </w:r>
          </w:p>
          <w:p w14:paraId="612C9B72" w14:textId="77777777" w:rsidR="00EC7F60" w:rsidRPr="0073605D" w:rsidRDefault="00EC7F60" w:rsidP="00E40697">
            <w:pPr>
              <w:rPr>
                <w:sz w:val="24"/>
                <w:szCs w:val="24"/>
              </w:rPr>
            </w:pPr>
            <w:r w:rsidRPr="0073605D">
              <w:rPr>
                <w:sz w:val="24"/>
                <w:szCs w:val="24"/>
              </w:rPr>
              <w:t>Vatan için canını hiçe sayanları</w:t>
            </w:r>
          </w:p>
          <w:p w14:paraId="075447B3" w14:textId="77777777" w:rsidR="00EC7F60" w:rsidRPr="00E7314A" w:rsidRDefault="00EC7F60" w:rsidP="00E40697">
            <w:r w:rsidRPr="0073605D">
              <w:rPr>
                <w:sz w:val="24"/>
                <w:szCs w:val="24"/>
              </w:rPr>
              <w:t>Nasıl unuturuz biz?</w:t>
            </w:r>
          </w:p>
        </w:tc>
        <w:tc>
          <w:tcPr>
            <w:tcW w:w="5011" w:type="dxa"/>
            <w:tcMar>
              <w:right w:w="360" w:type="dxa"/>
            </w:tcMar>
          </w:tcPr>
          <w:p w14:paraId="474F44FD" w14:textId="77777777" w:rsidR="00EC7F60" w:rsidRPr="00E7314A" w:rsidRDefault="00EC7F60" w:rsidP="00E40697">
            <w:r>
              <w:rPr>
                <w:noProof/>
                <w:lang w:eastAsia="tr-TR"/>
              </w:rPr>
              <w:drawing>
                <wp:inline distT="0" distB="0" distL="0" distR="0" wp14:anchorId="080D3554" wp14:editId="7DC38299">
                  <wp:extent cx="2869659" cy="1614454"/>
                  <wp:effectExtent l="0" t="0" r="6985" b="5080"/>
                  <wp:docPr id="17" name="Resim 17" descr="metin, karan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metin, karanlık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2880127" cy="1620343"/>
                          </a:xfrm>
                          <a:prstGeom prst="rect">
                            <a:avLst/>
                          </a:prstGeom>
                        </pic:spPr>
                      </pic:pic>
                    </a:graphicData>
                  </a:graphic>
                </wp:inline>
              </w:drawing>
            </w:r>
          </w:p>
          <w:p w14:paraId="47168922" w14:textId="77777777" w:rsidR="00EC7F60" w:rsidRPr="00E7314A" w:rsidRDefault="00EC7F60" w:rsidP="00E40697">
            <w:pPr>
              <w:pStyle w:val="ResimYazs1"/>
            </w:pPr>
          </w:p>
          <w:p w14:paraId="4697B46B" w14:textId="77777777" w:rsidR="00EC7F60" w:rsidRPr="00E7314A" w:rsidRDefault="00EC7F60" w:rsidP="00E40697">
            <w:r>
              <w:rPr>
                <w:noProof/>
                <w:lang w:eastAsia="tr-TR"/>
              </w:rPr>
              <w:drawing>
                <wp:inline distT="0" distB="0" distL="0" distR="0" wp14:anchorId="5076126E" wp14:editId="5CADE0B3">
                  <wp:extent cx="2869565" cy="1664347"/>
                  <wp:effectExtent l="0" t="0" r="6985" b="0"/>
                  <wp:docPr id="18" name="Resim 18" descr="metin, kırmız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metin, kırmızı içeren bir resim&#10;&#10;Açıklama otomatik olarak oluşturuld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6507" cy="1691573"/>
                          </a:xfrm>
                          <a:prstGeom prst="rect">
                            <a:avLst/>
                          </a:prstGeom>
                        </pic:spPr>
                      </pic:pic>
                    </a:graphicData>
                  </a:graphic>
                </wp:inline>
              </w:drawing>
            </w:r>
          </w:p>
          <w:p w14:paraId="44F14942" w14:textId="77777777" w:rsidR="00EC7F60" w:rsidRPr="00E7314A" w:rsidRDefault="00EC7F60" w:rsidP="00E40697">
            <w:pPr>
              <w:pStyle w:val="ResimYazs1"/>
            </w:pPr>
          </w:p>
        </w:tc>
        <w:tc>
          <w:tcPr>
            <w:tcW w:w="4161" w:type="dxa"/>
            <w:vMerge/>
          </w:tcPr>
          <w:p w14:paraId="77944164" w14:textId="77777777" w:rsidR="00EC7F60" w:rsidRPr="00E7314A" w:rsidRDefault="00EC7F60" w:rsidP="00E40697"/>
        </w:tc>
      </w:tr>
      <w:tr w:rsidR="00EC7F60" w:rsidRPr="00E7314A" w14:paraId="3237605C" w14:textId="77777777" w:rsidTr="00A8535A">
        <w:trPr>
          <w:trHeight w:val="250"/>
        </w:trPr>
        <w:tc>
          <w:tcPr>
            <w:tcW w:w="9731" w:type="dxa"/>
            <w:gridSpan w:val="2"/>
            <w:tcMar>
              <w:top w:w="288" w:type="dxa"/>
            </w:tcMar>
          </w:tcPr>
          <w:p w14:paraId="7EBDECF3" w14:textId="72165CFA" w:rsidR="00EC7F60" w:rsidRDefault="00584B9C" w:rsidP="00E40697">
            <w:pPr>
              <w:rPr>
                <w:b/>
              </w:rPr>
            </w:pPr>
            <w:r>
              <w:rPr>
                <w:noProof/>
                <w:color w:val="FFFFFF"/>
                <w:sz w:val="26"/>
                <w:szCs w:val="26"/>
                <w:shd w:val="clear" w:color="auto" w:fill="1A1C21"/>
              </w:rPr>
              <w:drawing>
                <wp:anchor distT="0" distB="0" distL="114300" distR="114300" simplePos="0" relativeHeight="251663360" behindDoc="0" locked="0" layoutInCell="1" allowOverlap="1" wp14:anchorId="71F57AD0" wp14:editId="7140AB4F">
                  <wp:simplePos x="0" y="0"/>
                  <wp:positionH relativeFrom="column">
                    <wp:posOffset>201886</wp:posOffset>
                  </wp:positionH>
                  <wp:positionV relativeFrom="paragraph">
                    <wp:posOffset>4643769</wp:posOffset>
                  </wp:positionV>
                  <wp:extent cx="1966595" cy="2793365"/>
                  <wp:effectExtent l="0" t="0" r="0" b="6985"/>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6">
                            <a:extLst>
                              <a:ext uri="{28A0092B-C50C-407E-A947-70E740481C1C}">
                                <a14:useLocalDpi xmlns:a14="http://schemas.microsoft.com/office/drawing/2010/main" val="0"/>
                              </a:ext>
                            </a:extLst>
                          </a:blip>
                          <a:stretch>
                            <a:fillRect/>
                          </a:stretch>
                        </pic:blipFill>
                        <pic:spPr>
                          <a:xfrm>
                            <a:off x="0" y="0"/>
                            <a:ext cx="1966595" cy="2793365"/>
                          </a:xfrm>
                          <a:prstGeom prst="rect">
                            <a:avLst/>
                          </a:prstGeom>
                        </pic:spPr>
                      </pic:pic>
                    </a:graphicData>
                  </a:graphic>
                </wp:anchor>
              </w:drawing>
            </w:r>
            <w:r w:rsidR="00EC7F60">
              <w:rPr>
                <w:b/>
                <w:noProof/>
                <w:lang w:eastAsia="tr-TR"/>
              </w:rPr>
              <w:drawing>
                <wp:inline distT="0" distB="0" distL="0" distR="0" wp14:anchorId="15920B98" wp14:editId="0B81C678">
                  <wp:extent cx="6022724" cy="4601183"/>
                  <wp:effectExtent l="0" t="0" r="0" b="9525"/>
                  <wp:docPr id="7" name="Resim 7" descr="metin, poz, grup, akademik giy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poz, grup, akademik giysi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6022724" cy="4601183"/>
                          </a:xfrm>
                          <a:prstGeom prst="rect">
                            <a:avLst/>
                          </a:prstGeom>
                        </pic:spPr>
                      </pic:pic>
                    </a:graphicData>
                  </a:graphic>
                </wp:inline>
              </w:drawing>
            </w:r>
          </w:p>
          <w:p w14:paraId="1BBA4C2F" w14:textId="77777777" w:rsidR="00EC7F60" w:rsidRDefault="00584B9C" w:rsidP="00E40697">
            <w:r w:rsidRPr="00584B9C">
              <w:rPr>
                <w:b/>
                <w:noProof/>
              </w:rPr>
              <mc:AlternateContent>
                <mc:Choice Requires="wps">
                  <w:drawing>
                    <wp:anchor distT="45720" distB="45720" distL="114300" distR="114300" simplePos="0" relativeHeight="251662336" behindDoc="0" locked="0" layoutInCell="1" allowOverlap="1" wp14:anchorId="6C273EBB" wp14:editId="5ADC363D">
                      <wp:simplePos x="0" y="0"/>
                      <wp:positionH relativeFrom="column">
                        <wp:posOffset>2296160</wp:posOffset>
                      </wp:positionH>
                      <wp:positionV relativeFrom="paragraph">
                        <wp:posOffset>42545</wp:posOffset>
                      </wp:positionV>
                      <wp:extent cx="3545205" cy="2753360"/>
                      <wp:effectExtent l="0" t="0" r="17145" b="279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2753360"/>
                              </a:xfrm>
                              <a:prstGeom prst="rect">
                                <a:avLst/>
                              </a:prstGeom>
                              <a:solidFill>
                                <a:srgbClr val="FFFFFF"/>
                              </a:solidFill>
                              <a:ln w="9525">
                                <a:solidFill>
                                  <a:srgbClr val="000000"/>
                                </a:solidFill>
                                <a:miter lim="800000"/>
                                <a:headEnd/>
                                <a:tailEnd/>
                              </a:ln>
                            </wps:spPr>
                            <wps:txbx>
                              <w:txbxContent>
                                <w:p w14:paraId="3F1DB188" w14:textId="6C929696" w:rsidR="00584B9C" w:rsidRDefault="00584B9C">
                                  <w:r w:rsidRPr="00930C0E">
                                    <w:rPr>
                                      <w:color w:val="FFFFFF"/>
                                      <w:sz w:val="26"/>
                                      <w:szCs w:val="26"/>
                                      <w:shd w:val="clear" w:color="auto" w:fill="1A1C21"/>
                                    </w:rPr>
                                    <w:t>Bir ay sonra nişanlanacaktı, nişan yüzükleri bile hazırdı. 23 yaşındaki Cennet Yiğit,  Gazi Üniversitesi Eğitim Fakültesi Resim Öğretmenliğinden mezun oldu. Atanamayınca polis olmaya karar verdi. Komiser yardımcısı olarak Ankara Gölbaşı Özel Harekat Daire Başkanlığı'nda görev yapıyordu. Hain darbecilerin özel harekat tesislerini bombalaması sonrası şehit düştü.  Şehidin kardeşi, "Yarım kaldım kuzum, içimden bir parçayı söktün de gittin, kavurdun gittin" diyerek feryat etti. Şehit komiser yardımcısı Cennet Yiğit'in cenazesi memleketi Kayseri’nin Bünyan ilçesinde son yolculuğuna uğurlandı</w:t>
                                  </w:r>
                                  <w:r>
                                    <w:rPr>
                                      <w:color w:val="FFFFFF"/>
                                      <w:sz w:val="26"/>
                                      <w:szCs w:val="26"/>
                                      <w:shd w:val="clear" w:color="auto" w:fill="1A1C21"/>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273EBB" id="_x0000_t202" coordsize="21600,21600" o:spt="202" path="m,l,21600r21600,l21600,xe">
                      <v:stroke joinstyle="miter"/>
                      <v:path gradientshapeok="t" o:connecttype="rect"/>
                    </v:shapetype>
                    <v:shape id="Metin Kutusu 2" o:spid="_x0000_s1026" type="#_x0000_t202" style="position:absolute;margin-left:180.8pt;margin-top:3.35pt;width:279.15pt;height:216.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">
                      <v:textbox>
                        <w:txbxContent>
                          <w:p w14:paraId="3F1DB188" w14:textId="6C929696" w:rsidR="00584B9C" w:rsidRDefault="00584B9C">
                            <w:r w:rsidRPr="00930C0E">
                              <w:rPr>
                                <w:color w:val="FFFFFF"/>
                                <w:sz w:val="26"/>
                                <w:szCs w:val="26"/>
                                <w:shd w:val="clear" w:color="auto" w:fill="1A1C21"/>
                              </w:rPr>
                              <w:t>Bir ay sonra nişanlanacaktı, nişan yüzükleri bile hazırdı. 23 yaşındaki Cennet Yiğit,  Gazi Üniversitesi Eğitim Fakültesi Resim Öğretmenliğinden mezun oldu. Atanamayınca polis olmaya karar verdi. Komiser yardımcısı olarak Ankara Gölbaşı Özel Harekat Daire Başkanlığı'nda görev yapıyordu. Hain darbecilerin özel harekat tesislerini bombalaması sonrası şehit düştü.  Şehidin kardeşi, "Yarım kaldım kuzum, içimden bir parçayı söktün de gittin, kavurdun gittin" diyerek feryat etti. Şehit komiser yardımcısı Cennet Yiğit'in cenazesi memleketi Kayseri’nin Bünyan ilçesinde son yolculuğuna uğurlandı</w:t>
                            </w:r>
                            <w:r>
                              <w:rPr>
                                <w:color w:val="FFFFFF"/>
                                <w:sz w:val="26"/>
                                <w:szCs w:val="26"/>
                                <w:shd w:val="clear" w:color="auto" w:fill="1A1C21"/>
                              </w:rPr>
                              <w:t>. </w:t>
                            </w:r>
                          </w:p>
                        </w:txbxContent>
                      </v:textbox>
                      <w10:wrap type="square"/>
                    </v:shape>
                  </w:pict>
                </mc:Fallback>
              </mc:AlternateContent>
            </w:r>
            <w:r w:rsidR="00C36AB6">
              <w:rPr>
                <w:b/>
              </w:rPr>
              <w:t xml:space="preserve"> </w:t>
            </w:r>
            <w:r>
              <w:t xml:space="preserve"> </w:t>
            </w:r>
          </w:p>
          <w:p w14:paraId="6E46741F" w14:textId="65A10556" w:rsidR="00A8535A" w:rsidRPr="00584B9C" w:rsidRDefault="00A8535A" w:rsidP="00E40697"/>
        </w:tc>
        <w:tc>
          <w:tcPr>
            <w:tcW w:w="4161" w:type="dxa"/>
            <w:vMerge/>
          </w:tcPr>
          <w:p w14:paraId="1FE1BDB4" w14:textId="77777777" w:rsidR="00EC7F60" w:rsidRPr="00E7314A" w:rsidRDefault="00EC7F60" w:rsidP="00E40697"/>
        </w:tc>
      </w:tr>
    </w:tbl>
    <w:p w14:paraId="25691144" w14:textId="77777777" w:rsidR="00E034A1" w:rsidRDefault="00E034A1"/>
    <w:p w14:paraId="7DA025D2" w14:textId="77777777" w:rsidR="007105BA" w:rsidRDefault="007105BA"/>
    <w:p w14:paraId="0C50A218" w14:textId="77777777" w:rsidR="007105BA" w:rsidRDefault="007105BA"/>
    <w:p w14:paraId="6CE075F2" w14:textId="77777777" w:rsidR="007105BA" w:rsidRDefault="007105BA"/>
    <w:p w14:paraId="466D2718" w14:textId="77777777" w:rsidR="007105BA" w:rsidRDefault="007105BA"/>
    <w:p w14:paraId="5DD0AE3D" w14:textId="77777777" w:rsidR="007105BA" w:rsidRDefault="007105BA"/>
    <w:tbl>
      <w:tblPr>
        <w:tblpPr w:leftFromText="141" w:rightFromText="141" w:vertAnchor="text" w:horzAnchor="margin" w:tblpX="-567" w:tblpY="-1122"/>
        <w:tblW w:w="14175" w:type="dxa"/>
        <w:tblCellMar>
          <w:left w:w="0" w:type="dxa"/>
          <w:right w:w="0" w:type="dxa"/>
        </w:tblCellMar>
        <w:tblLook w:val="0600" w:firstRow="0" w:lastRow="0" w:firstColumn="0" w:lastColumn="0" w:noHBand="1" w:noVBand="1"/>
      </w:tblPr>
      <w:tblGrid>
        <w:gridCol w:w="4903"/>
        <w:gridCol w:w="4324"/>
        <w:gridCol w:w="4948"/>
      </w:tblGrid>
      <w:tr w:rsidR="007105BA" w:rsidRPr="00E7314A" w14:paraId="06ABC257" w14:textId="77777777" w:rsidTr="007105BA">
        <w:tc>
          <w:tcPr>
            <w:tcW w:w="14175" w:type="dxa"/>
            <w:gridSpan w:val="3"/>
            <w:tcBorders>
              <w:top w:val="single" w:sz="24" w:space="0" w:color="808080" w:themeColor="background1" w:themeShade="80"/>
            </w:tcBorders>
            <w:tcMar>
              <w:top w:w="288" w:type="dxa"/>
              <w:bottom w:w="288" w:type="dxa"/>
            </w:tcMar>
          </w:tcPr>
          <w:p w14:paraId="4902ACCB" w14:textId="77777777" w:rsidR="007105BA" w:rsidRPr="00B6501E" w:rsidRDefault="007105BA" w:rsidP="007105BA">
            <w:pPr>
              <w:pStyle w:val="Balk4"/>
              <w:rPr>
                <w:sz w:val="30"/>
                <w:szCs w:val="30"/>
              </w:rPr>
            </w:pPr>
            <w:r w:rsidRPr="00B6501E">
              <w:rPr>
                <w:sz w:val="30"/>
                <w:szCs w:val="30"/>
              </w:rPr>
              <w:lastRenderedPageBreak/>
              <w:t>15 TEMMUZ ŞEHİTLERİNE</w:t>
            </w:r>
          </w:p>
        </w:tc>
      </w:tr>
      <w:tr w:rsidR="007105BA" w:rsidRPr="00E7314A" w14:paraId="0EF078BB" w14:textId="77777777" w:rsidTr="007105BA">
        <w:tc>
          <w:tcPr>
            <w:tcW w:w="4903" w:type="dxa"/>
            <w:tcMar>
              <w:bottom w:w="288" w:type="dxa"/>
            </w:tcMar>
          </w:tcPr>
          <w:p w14:paraId="064B27E0" w14:textId="77777777" w:rsidR="007105BA" w:rsidRPr="00701B0D" w:rsidRDefault="007105BA" w:rsidP="007105BA">
            <w:pPr>
              <w:pStyle w:val="Yazarnsmi"/>
              <w:rPr>
                <w:rFonts w:ascii="Times New Roman" w:hAnsi="Times New Roman" w:cs="Times New Roman"/>
              </w:rPr>
            </w:pPr>
            <w:r w:rsidRPr="00701B0D">
              <w:rPr>
                <w:rFonts w:ascii="Times New Roman" w:hAnsi="Times New Roman" w:cs="Times New Roman"/>
              </w:rPr>
              <w:t>8B CEYDA ÖZSOY</w:t>
            </w:r>
          </w:p>
          <w:p w14:paraId="0C456C8F" w14:textId="77777777" w:rsidR="007105BA" w:rsidRPr="00B6501E" w:rsidRDefault="007105BA" w:rsidP="007105BA">
            <w:pPr>
              <w:rPr>
                <w:b/>
                <w:sz w:val="24"/>
                <w:szCs w:val="24"/>
              </w:rPr>
            </w:pPr>
            <w:r w:rsidRPr="00B6501E">
              <w:rPr>
                <w:b/>
                <w:sz w:val="24"/>
                <w:szCs w:val="24"/>
              </w:rPr>
              <w:t>15 TEMMUZ ŞEHİTLERİNE</w:t>
            </w:r>
          </w:p>
          <w:p w14:paraId="5E62558E" w14:textId="77777777" w:rsidR="007105BA" w:rsidRDefault="007105BA" w:rsidP="007105BA">
            <w:pPr>
              <w:rPr>
                <w:noProof/>
              </w:rPr>
            </w:pPr>
            <w:r>
              <w:rPr>
                <w:noProof/>
              </w:rPr>
              <w:t>Çok insan vardı o gece,</w:t>
            </w:r>
          </w:p>
          <w:p w14:paraId="7D791DD8" w14:textId="77777777" w:rsidR="007105BA" w:rsidRDefault="007105BA" w:rsidP="007105BA">
            <w:pPr>
              <w:rPr>
                <w:noProof/>
              </w:rPr>
            </w:pPr>
            <w:r>
              <w:rPr>
                <w:noProof/>
              </w:rPr>
              <w:t>Yürekli vatanseverler.</w:t>
            </w:r>
          </w:p>
          <w:p w14:paraId="2A7AF1F0" w14:textId="77777777" w:rsidR="007105BA" w:rsidRDefault="007105BA" w:rsidP="007105BA">
            <w:pPr>
              <w:rPr>
                <w:noProof/>
              </w:rPr>
            </w:pPr>
            <w:r>
              <w:rPr>
                <w:noProof/>
              </w:rPr>
              <w:t>Çok can yanmıştı belki ama,</w:t>
            </w:r>
          </w:p>
          <w:p w14:paraId="49A05170" w14:textId="77777777" w:rsidR="007105BA" w:rsidRDefault="007105BA" w:rsidP="007105BA">
            <w:pPr>
              <w:rPr>
                <w:noProof/>
              </w:rPr>
            </w:pPr>
            <w:r>
              <w:rPr>
                <w:noProof/>
              </w:rPr>
              <w:t>Bu ülke için değer.</w:t>
            </w:r>
          </w:p>
          <w:p w14:paraId="266119F2" w14:textId="77777777" w:rsidR="007105BA" w:rsidRDefault="007105BA" w:rsidP="007105BA">
            <w:pPr>
              <w:rPr>
                <w:noProof/>
              </w:rPr>
            </w:pPr>
          </w:p>
          <w:p w14:paraId="762D0DBC" w14:textId="77777777" w:rsidR="007105BA" w:rsidRDefault="007105BA" w:rsidP="007105BA">
            <w:pPr>
              <w:rPr>
                <w:noProof/>
              </w:rPr>
            </w:pPr>
            <w:r>
              <w:rPr>
                <w:noProof/>
              </w:rPr>
              <w:t>Başka millet olsa,</w:t>
            </w:r>
          </w:p>
          <w:p w14:paraId="3974E7AC" w14:textId="77777777" w:rsidR="007105BA" w:rsidRDefault="007105BA" w:rsidP="007105BA">
            <w:pPr>
              <w:rPr>
                <w:noProof/>
              </w:rPr>
            </w:pPr>
            <w:r>
              <w:rPr>
                <w:noProof/>
              </w:rPr>
              <w:t>Kaçmıştı çoktan vatandan,</w:t>
            </w:r>
          </w:p>
          <w:p w14:paraId="54E88D6C" w14:textId="77777777" w:rsidR="007105BA" w:rsidRDefault="007105BA" w:rsidP="007105BA">
            <w:pPr>
              <w:rPr>
                <w:noProof/>
              </w:rPr>
            </w:pPr>
            <w:r>
              <w:rPr>
                <w:noProof/>
              </w:rPr>
              <w:t>Biz başkayız, biz Türk’üz,</w:t>
            </w:r>
          </w:p>
          <w:p w14:paraId="78863D33" w14:textId="77777777" w:rsidR="007105BA" w:rsidRDefault="007105BA" w:rsidP="007105BA">
            <w:pPr>
              <w:rPr>
                <w:noProof/>
              </w:rPr>
            </w:pPr>
            <w:r>
              <w:rPr>
                <w:noProof/>
              </w:rPr>
              <w:t>Kaçmadılar, durdular dimdik ay yıldızın altında.</w:t>
            </w:r>
          </w:p>
          <w:p w14:paraId="50E6CCFB" w14:textId="77777777" w:rsidR="007105BA" w:rsidRDefault="007105BA" w:rsidP="007105BA">
            <w:pPr>
              <w:rPr>
                <w:noProof/>
              </w:rPr>
            </w:pPr>
          </w:p>
          <w:p w14:paraId="415291F9" w14:textId="77777777" w:rsidR="007105BA" w:rsidRDefault="007105BA" w:rsidP="007105BA">
            <w:pPr>
              <w:rPr>
                <w:noProof/>
              </w:rPr>
            </w:pPr>
            <w:r>
              <w:rPr>
                <w:noProof/>
              </w:rPr>
              <w:t>Selam olsun sana tanka karşı duran kadın,</w:t>
            </w:r>
          </w:p>
          <w:p w14:paraId="17B6E0AA" w14:textId="77777777" w:rsidR="007105BA" w:rsidRDefault="007105BA" w:rsidP="007105BA">
            <w:pPr>
              <w:rPr>
                <w:noProof/>
              </w:rPr>
            </w:pPr>
            <w:r>
              <w:rPr>
                <w:noProof/>
              </w:rPr>
              <w:t>Selam olsun sana onlara baş eğmeyen adam,</w:t>
            </w:r>
          </w:p>
          <w:p w14:paraId="5DD5A01D" w14:textId="77777777" w:rsidR="007105BA" w:rsidRDefault="007105BA" w:rsidP="007105BA">
            <w:pPr>
              <w:rPr>
                <w:noProof/>
              </w:rPr>
            </w:pPr>
            <w:r>
              <w:rPr>
                <w:noProof/>
              </w:rPr>
              <w:t>Ve selam olsun sana bayrağı taşıyan çocuk,</w:t>
            </w:r>
          </w:p>
          <w:p w14:paraId="676C67E0" w14:textId="77777777" w:rsidR="007105BA" w:rsidRDefault="007105BA" w:rsidP="007105BA">
            <w:pPr>
              <w:rPr>
                <w:noProof/>
              </w:rPr>
            </w:pPr>
            <w:r>
              <w:rPr>
                <w:noProof/>
              </w:rPr>
              <w:t>Kanınız yerde kalmayacak, hep sizi hatırlayacağız.</w:t>
            </w:r>
          </w:p>
          <w:p w14:paraId="44D9F96E" w14:textId="77777777" w:rsidR="007105BA" w:rsidRDefault="007105BA" w:rsidP="007105BA">
            <w:pPr>
              <w:rPr>
                <w:noProof/>
              </w:rPr>
            </w:pPr>
          </w:p>
          <w:p w14:paraId="7942D0DE" w14:textId="77777777" w:rsidR="007105BA" w:rsidRDefault="007105BA" w:rsidP="007105BA">
            <w:pPr>
              <w:rPr>
                <w:noProof/>
              </w:rPr>
            </w:pPr>
            <w:r>
              <w:rPr>
                <w:noProof/>
              </w:rPr>
              <w:t>Nesilden nesile anlatılacak hikâyeniz,</w:t>
            </w:r>
          </w:p>
          <w:p w14:paraId="1353C1AC" w14:textId="77777777" w:rsidR="007105BA" w:rsidRDefault="007105BA" w:rsidP="007105BA">
            <w:pPr>
              <w:rPr>
                <w:noProof/>
              </w:rPr>
            </w:pPr>
            <w:r>
              <w:rPr>
                <w:noProof/>
              </w:rPr>
              <w:t>Nasıl kendisizi siper ettiğiniz,</w:t>
            </w:r>
          </w:p>
          <w:p w14:paraId="0F39A20E" w14:textId="77777777" w:rsidR="007105BA" w:rsidRDefault="007105BA" w:rsidP="007105BA">
            <w:pPr>
              <w:rPr>
                <w:noProof/>
              </w:rPr>
            </w:pPr>
            <w:r>
              <w:rPr>
                <w:noProof/>
              </w:rPr>
              <w:t>Biz yaşayalım diye direndiniz,</w:t>
            </w:r>
          </w:p>
          <w:p w14:paraId="310A99E6" w14:textId="77777777" w:rsidR="007105BA" w:rsidRPr="00E7314A" w:rsidRDefault="007105BA" w:rsidP="007105BA">
            <w:r>
              <w:rPr>
                <w:noProof/>
              </w:rPr>
              <w:t>Bu güzel zafer için biz de teşekkür ederiz.</w:t>
            </w:r>
          </w:p>
        </w:tc>
        <w:tc>
          <w:tcPr>
            <w:tcW w:w="4324" w:type="dxa"/>
            <w:tcMar>
              <w:bottom w:w="288" w:type="dxa"/>
            </w:tcMar>
          </w:tcPr>
          <w:p w14:paraId="7EBEE9D6" w14:textId="77777777" w:rsidR="007105BA" w:rsidRPr="00701B0D" w:rsidRDefault="007105BA" w:rsidP="007105BA">
            <w:pPr>
              <w:rPr>
                <w:b/>
                <w:sz w:val="24"/>
                <w:szCs w:val="24"/>
              </w:rPr>
            </w:pPr>
            <w:r w:rsidRPr="00701B0D">
              <w:rPr>
                <w:b/>
                <w:sz w:val="24"/>
                <w:szCs w:val="24"/>
              </w:rPr>
              <w:t>8B SUDE EMMİ</w:t>
            </w:r>
          </w:p>
          <w:p w14:paraId="7D1DBC69" w14:textId="77777777" w:rsidR="007105BA" w:rsidRPr="00B6501E" w:rsidRDefault="007105BA" w:rsidP="007105BA">
            <w:pPr>
              <w:rPr>
                <w:b/>
                <w:sz w:val="24"/>
                <w:szCs w:val="24"/>
              </w:rPr>
            </w:pPr>
            <w:r w:rsidRPr="00B6501E">
              <w:rPr>
                <w:b/>
                <w:sz w:val="24"/>
                <w:szCs w:val="24"/>
              </w:rPr>
              <w:t>15 TEMMUZ GECESİ</w:t>
            </w:r>
          </w:p>
          <w:p w14:paraId="78D20A24" w14:textId="77777777" w:rsidR="007105BA" w:rsidRPr="002D08C9" w:rsidRDefault="007105BA" w:rsidP="007105BA">
            <w:pPr>
              <w:rPr>
                <w:lang w:val="it-IT"/>
              </w:rPr>
            </w:pPr>
            <w:r>
              <w:t xml:space="preserve">15 Temmuz gecesiydi. Her şey ilk olarak askerlerin köprüde gözükmesiyle başladı. Boğaziçi Köprüsü’nde duran askerler, köprüden arabalarıyla geçen insanları evlerine gönderiyorlardı. Uzun süre kimse ne olduğunu anlayamadı. Ankara’dan ilk savaş uçağı havalandı, tanklar şehir içinde doğru hareket etmeye başladı. Yapılan açıklama ile olayın ciddiyeti anlaşıldı. Darbeciler birçok farklı alanı bombalamaya başladılar. Plânlarını tıkır tıkır işletiyorlardı ama beklemedikleri bir şeyle karşılaştılar. Halk var gücüyle saldırıya geçti. Kadın erkek demeden herkes tankların önüne atladı. Gözü dönmüş teröristler tanklarla insanların üzerinden geçiyor, tanklarla tüfeklerle saldırıyor, helikopterlerle ateş açıyorlardı. Darbeci generali hiç tereddüt etmeden vuran Ömer Halis Demir gibi milyonlarca kahraman darbe gecesinin seyrini değiştirmişti. Sabahın ilk ışıklarına kadar süren darbe girişimi sonlanmıştı. Yüzlerde şehir, binlerce gazi olmuştu. 15 Temmuz’da bizler için canını veren tüm şehitlerimize Allah’tan rahmet diliyoruz. </w:t>
            </w:r>
          </w:p>
        </w:tc>
        <w:tc>
          <w:tcPr>
            <w:tcW w:w="4948" w:type="dxa"/>
            <w:tcMar>
              <w:bottom w:w="288" w:type="dxa"/>
            </w:tcMar>
          </w:tcPr>
          <w:p w14:paraId="2CDC0CFA" w14:textId="77777777" w:rsidR="007105BA" w:rsidRPr="00701B0D" w:rsidRDefault="007105BA" w:rsidP="007105BA">
            <w:pPr>
              <w:pStyle w:val="GvdeMetni"/>
              <w:jc w:val="center"/>
              <w:rPr>
                <w:rFonts w:ascii="Times New Roman" w:hAnsi="Times New Roman" w:cs="Times New Roman"/>
                <w:b/>
              </w:rPr>
            </w:pPr>
            <w:r w:rsidRPr="00701B0D">
              <w:rPr>
                <w:rFonts w:ascii="Times New Roman" w:hAnsi="Times New Roman" w:cs="Times New Roman"/>
                <w:b/>
              </w:rPr>
              <w:t>8B AYSU CEREN DİKİCİ</w:t>
            </w:r>
          </w:p>
          <w:p w14:paraId="10EA9D14" w14:textId="77777777" w:rsidR="007105BA" w:rsidRPr="00B6501E" w:rsidRDefault="007105BA" w:rsidP="007105BA">
            <w:pPr>
              <w:pStyle w:val="GvdeMetni"/>
              <w:jc w:val="center"/>
              <w:rPr>
                <w:rFonts w:ascii="Times New Roman" w:hAnsi="Times New Roman" w:cs="Times New Roman"/>
                <w:b/>
              </w:rPr>
            </w:pPr>
            <w:r w:rsidRPr="00B6501E">
              <w:rPr>
                <w:rFonts w:ascii="Times New Roman" w:hAnsi="Times New Roman" w:cs="Times New Roman"/>
                <w:b/>
              </w:rPr>
              <w:t>15 TEMMUZ</w:t>
            </w:r>
          </w:p>
          <w:p w14:paraId="1398BBF8" w14:textId="4E4C45C5" w:rsidR="007105BA" w:rsidRDefault="007105BA" w:rsidP="007105BA">
            <w:pPr>
              <w:pStyle w:val="GvdeMetni"/>
            </w:pPr>
            <w:r>
              <w:t>15 Temmuz 2016’da Fethullah</w:t>
            </w:r>
            <w:r w:rsidR="00F823C9">
              <w:t>ç</w:t>
            </w:r>
            <w:r>
              <w:t xml:space="preserve">ı Terör Örgütü (FETÖ) Türkiye’de Boğaziçi Köprüsü’nde bir darbe girişiminde bulundu. Amacı Türkleri esir etmek, vatanı bölmekti. Bunun üzerine ülkede sıkı yönetim ilân edildi fakat Türk halkı Mustafa Kemal’in kanını taşıyordu ve bunu her fırsatta gösteriyordu. O günde cesurca vatanını korudu. O gün köprüde çoluk çocuk, genç, yaşlı demeden herkes vatanına siper oldu. Nice çocuklar anasız babasız kaldı, 240’a yakın şehit verildi, binden fazla kişi yaralandı. Camiler sabahlara kadar susmadı. Tüm Türkiye o gün tek yürek oldu, vatanını korumak için birleşti. Türkler esir olamazdı, Türkler bağımsızdı, hürdü. O ece her yer buram buram cesaret ve vatan sevgisi kokuyordu. Bir sürü kişi savaş yerinde bir parçasını bıraktı. O gece o savaşta Türkler galip geldi, Türkler esir olmadı. Dünyada herkes Türk’ün gücünün inancının farkına vardı. Türkler yenilmezdi çünkü onlar Mustafa Kemal’in çocuklarıydı. </w:t>
            </w:r>
          </w:p>
          <w:p w14:paraId="656FD94E" w14:textId="77777777" w:rsidR="007105BA" w:rsidRPr="00E7314A" w:rsidRDefault="007105BA" w:rsidP="007105BA">
            <w:pPr>
              <w:pStyle w:val="GvdeMetni"/>
            </w:pPr>
          </w:p>
        </w:tc>
      </w:tr>
    </w:tbl>
    <w:p w14:paraId="7A65CC45" w14:textId="3E2DB277" w:rsidR="00C65A48" w:rsidRPr="00E7314A" w:rsidRDefault="00C65A48" w:rsidP="00C65A48">
      <w:pPr>
        <w:pStyle w:val="Anahtarszck"/>
      </w:pPr>
      <w:r>
        <w:t xml:space="preserve">                                                                                                                                                                                   </w:t>
      </w:r>
    </w:p>
    <w:p w14:paraId="2E5A6EED" w14:textId="77777777" w:rsidR="00C65A48" w:rsidRPr="00E7314A" w:rsidRDefault="00C65A48" w:rsidP="00C65A48">
      <w:pPr>
        <w:pStyle w:val="Balk3"/>
      </w:pPr>
      <w:r>
        <w:rPr>
          <w:i/>
          <w:color w:val="7F7F7F" w:themeColor="text1" w:themeTint="80"/>
        </w:rPr>
        <w:t>0 GECE</w:t>
      </w:r>
    </w:p>
    <w:p w14:paraId="5E5E3750" w14:textId="3F5DC322" w:rsidR="00C65A48" w:rsidRPr="00701B0D" w:rsidRDefault="00C65A48" w:rsidP="00C65A48">
      <w:pPr>
        <w:pStyle w:val="Yazarnsmi"/>
        <w:rPr>
          <w:rFonts w:ascii="Times New Roman" w:hAnsi="Times New Roman" w:cs="Times New Roman"/>
        </w:rPr>
      </w:pPr>
      <w:r w:rsidRPr="00701B0D">
        <w:rPr>
          <w:rFonts w:ascii="Times New Roman" w:hAnsi="Times New Roman" w:cs="Times New Roman"/>
        </w:rPr>
        <w:t>8B AYSU CEREN DİKİCİ</w:t>
      </w:r>
    </w:p>
    <w:p w14:paraId="5F7CE143" w14:textId="7A24540C" w:rsidR="00C65A48" w:rsidRPr="00C65A48" w:rsidRDefault="00C65A48" w:rsidP="00C65A48">
      <w:pPr>
        <w:rPr>
          <w:noProof/>
          <w:sz w:val="24"/>
          <w:szCs w:val="24"/>
        </w:rPr>
      </w:pPr>
      <w:r w:rsidRPr="00C65A48">
        <w:rPr>
          <w:noProof/>
          <w:sz w:val="24"/>
          <w:szCs w:val="24"/>
          <w:lang w:eastAsia="tr-TR"/>
        </w:rPr>
        <w:drawing>
          <wp:anchor distT="0" distB="0" distL="114300" distR="114300" simplePos="0" relativeHeight="251664384" behindDoc="0" locked="0" layoutInCell="1" allowOverlap="1" wp14:anchorId="0BAE27FD" wp14:editId="21DA476E">
            <wp:simplePos x="0" y="0"/>
            <wp:positionH relativeFrom="column">
              <wp:posOffset>1988923</wp:posOffset>
            </wp:positionH>
            <wp:positionV relativeFrom="paragraph">
              <wp:posOffset>10440</wp:posOffset>
            </wp:positionV>
            <wp:extent cx="6438925" cy="3618690"/>
            <wp:effectExtent l="0" t="0" r="0" b="1270"/>
            <wp:wrapNone/>
            <wp:docPr id="22" name="Resim 22" descr="metin, açık hav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metin, açık hava içeren bir resim&#10;&#10;Açıklama otomatik olarak oluşturuldu"/>
                    <pic:cNvPicPr/>
                  </pic:nvPicPr>
                  <pic:blipFill>
                    <a:blip r:embed="rId18">
                      <a:extLst>
                        <a:ext uri="{28A0092B-C50C-407E-A947-70E740481C1C}">
                          <a14:useLocalDpi xmlns:a14="http://schemas.microsoft.com/office/drawing/2010/main" val="0"/>
                        </a:ext>
                      </a:extLst>
                    </a:blip>
                    <a:stretch>
                      <a:fillRect/>
                    </a:stretch>
                  </pic:blipFill>
                  <pic:spPr>
                    <a:xfrm>
                      <a:off x="0" y="0"/>
                      <a:ext cx="6438925" cy="3618690"/>
                    </a:xfrm>
                    <a:prstGeom prst="rect">
                      <a:avLst/>
                    </a:prstGeom>
                  </pic:spPr>
                </pic:pic>
              </a:graphicData>
            </a:graphic>
          </wp:anchor>
        </w:drawing>
      </w:r>
      <w:r w:rsidRPr="00C65A48">
        <w:rPr>
          <w:noProof/>
          <w:sz w:val="24"/>
          <w:szCs w:val="24"/>
        </w:rPr>
        <w:t>Nice yiğitler şehit oldu,</w:t>
      </w:r>
    </w:p>
    <w:p w14:paraId="54DAA214" w14:textId="77777777" w:rsidR="00C65A48" w:rsidRPr="00C65A48" w:rsidRDefault="00C65A48" w:rsidP="00C65A48">
      <w:pPr>
        <w:rPr>
          <w:noProof/>
          <w:sz w:val="24"/>
          <w:szCs w:val="24"/>
        </w:rPr>
      </w:pPr>
      <w:r w:rsidRPr="00C65A48">
        <w:rPr>
          <w:noProof/>
          <w:sz w:val="24"/>
          <w:szCs w:val="24"/>
        </w:rPr>
        <w:t>Tüm Türkiye bir oldu,</w:t>
      </w:r>
    </w:p>
    <w:p w14:paraId="6288B1D4" w14:textId="10E46AC8" w:rsidR="00C65A48" w:rsidRPr="00C65A48" w:rsidRDefault="00C65A48" w:rsidP="00C65A48">
      <w:pPr>
        <w:rPr>
          <w:noProof/>
          <w:sz w:val="24"/>
          <w:szCs w:val="24"/>
        </w:rPr>
      </w:pPr>
      <w:r w:rsidRPr="00C65A48">
        <w:rPr>
          <w:noProof/>
          <w:sz w:val="24"/>
          <w:szCs w:val="24"/>
        </w:rPr>
        <w:t>Yerler kan kırmızı oldu,</w:t>
      </w:r>
    </w:p>
    <w:p w14:paraId="311B06AE" w14:textId="77777777" w:rsidR="00C65A48" w:rsidRPr="00C65A48" w:rsidRDefault="00C65A48" w:rsidP="00C65A48">
      <w:pPr>
        <w:rPr>
          <w:noProof/>
          <w:sz w:val="24"/>
          <w:szCs w:val="24"/>
        </w:rPr>
      </w:pPr>
      <w:r w:rsidRPr="00C65A48">
        <w:rPr>
          <w:noProof/>
          <w:sz w:val="24"/>
          <w:szCs w:val="24"/>
        </w:rPr>
        <w:t>O gece Temmuz’un 15’i.</w:t>
      </w:r>
    </w:p>
    <w:p w14:paraId="74DC13EE" w14:textId="77777777" w:rsidR="00C65A48" w:rsidRPr="00C65A48" w:rsidRDefault="00C65A48" w:rsidP="00C65A48">
      <w:pPr>
        <w:rPr>
          <w:noProof/>
          <w:sz w:val="24"/>
          <w:szCs w:val="24"/>
        </w:rPr>
      </w:pPr>
    </w:p>
    <w:p w14:paraId="39F57FAE" w14:textId="77777777" w:rsidR="00C65A48" w:rsidRPr="00C65A48" w:rsidRDefault="00C65A48" w:rsidP="00C65A48">
      <w:pPr>
        <w:rPr>
          <w:noProof/>
          <w:sz w:val="24"/>
          <w:szCs w:val="24"/>
        </w:rPr>
      </w:pPr>
      <w:r w:rsidRPr="00C65A48">
        <w:rPr>
          <w:noProof/>
          <w:sz w:val="24"/>
          <w:szCs w:val="24"/>
        </w:rPr>
        <w:t>Türk’ün gücü belli oldu,</w:t>
      </w:r>
    </w:p>
    <w:p w14:paraId="1A30178C" w14:textId="77777777" w:rsidR="00C65A48" w:rsidRPr="00C65A48" w:rsidRDefault="00C65A48" w:rsidP="00C65A48">
      <w:pPr>
        <w:rPr>
          <w:noProof/>
          <w:sz w:val="24"/>
          <w:szCs w:val="24"/>
        </w:rPr>
      </w:pPr>
      <w:r w:rsidRPr="00C65A48">
        <w:rPr>
          <w:noProof/>
          <w:sz w:val="24"/>
          <w:szCs w:val="24"/>
        </w:rPr>
        <w:t>Düşman yerle bir oldu,</w:t>
      </w:r>
    </w:p>
    <w:p w14:paraId="42040776" w14:textId="77777777" w:rsidR="00C65A48" w:rsidRPr="00C65A48" w:rsidRDefault="00C65A48" w:rsidP="00C65A48">
      <w:pPr>
        <w:rPr>
          <w:noProof/>
          <w:sz w:val="24"/>
          <w:szCs w:val="24"/>
        </w:rPr>
      </w:pPr>
      <w:r w:rsidRPr="00C65A48">
        <w:rPr>
          <w:noProof/>
          <w:sz w:val="24"/>
          <w:szCs w:val="24"/>
        </w:rPr>
        <w:t>Halk vatanına siper oldu,</w:t>
      </w:r>
    </w:p>
    <w:p w14:paraId="2F9F1D26" w14:textId="77777777" w:rsidR="00C65A48" w:rsidRPr="00C65A48" w:rsidRDefault="00C65A48" w:rsidP="00C65A48">
      <w:pPr>
        <w:rPr>
          <w:noProof/>
          <w:sz w:val="24"/>
          <w:szCs w:val="24"/>
        </w:rPr>
      </w:pPr>
      <w:r w:rsidRPr="00C65A48">
        <w:rPr>
          <w:noProof/>
          <w:sz w:val="24"/>
          <w:szCs w:val="24"/>
        </w:rPr>
        <w:t>O gece Temmuz’un 15’i.</w:t>
      </w:r>
    </w:p>
    <w:p w14:paraId="062E0822" w14:textId="77777777" w:rsidR="00C65A48" w:rsidRPr="00C65A48" w:rsidRDefault="00C65A48" w:rsidP="00C65A48">
      <w:pPr>
        <w:rPr>
          <w:noProof/>
          <w:sz w:val="24"/>
          <w:szCs w:val="24"/>
        </w:rPr>
      </w:pPr>
    </w:p>
    <w:p w14:paraId="2EFAC536" w14:textId="77777777" w:rsidR="00C65A48" w:rsidRPr="00C65A48" w:rsidRDefault="00C65A48" w:rsidP="00C65A48">
      <w:pPr>
        <w:rPr>
          <w:noProof/>
          <w:sz w:val="24"/>
          <w:szCs w:val="24"/>
        </w:rPr>
      </w:pPr>
      <w:r w:rsidRPr="00C65A48">
        <w:rPr>
          <w:noProof/>
          <w:sz w:val="24"/>
          <w:szCs w:val="24"/>
        </w:rPr>
        <w:t>Göğsümüzle yazılan destan,</w:t>
      </w:r>
    </w:p>
    <w:p w14:paraId="656C7FAF" w14:textId="77777777" w:rsidR="00C65A48" w:rsidRPr="00C65A48" w:rsidRDefault="00C65A48" w:rsidP="00C65A48">
      <w:pPr>
        <w:rPr>
          <w:noProof/>
          <w:sz w:val="24"/>
          <w:szCs w:val="24"/>
        </w:rPr>
      </w:pPr>
      <w:r w:rsidRPr="00C65A48">
        <w:rPr>
          <w:noProof/>
          <w:sz w:val="24"/>
          <w:szCs w:val="24"/>
        </w:rPr>
        <w:t>Halkın şanlı gururu,</w:t>
      </w:r>
    </w:p>
    <w:p w14:paraId="0E6B38F7" w14:textId="77777777" w:rsidR="00C65A48" w:rsidRPr="00C65A48" w:rsidRDefault="00C65A48" w:rsidP="00C65A48">
      <w:pPr>
        <w:rPr>
          <w:noProof/>
          <w:sz w:val="24"/>
          <w:szCs w:val="24"/>
        </w:rPr>
      </w:pPr>
      <w:r w:rsidRPr="00C65A48">
        <w:rPr>
          <w:noProof/>
          <w:sz w:val="24"/>
          <w:szCs w:val="24"/>
        </w:rPr>
        <w:t>Türk’ün geçilmez duruşunu,</w:t>
      </w:r>
    </w:p>
    <w:p w14:paraId="42750DC8" w14:textId="77777777" w:rsidR="00C65A48" w:rsidRPr="00C65A48" w:rsidRDefault="00C65A48" w:rsidP="00C65A48">
      <w:pPr>
        <w:rPr>
          <w:noProof/>
          <w:sz w:val="24"/>
          <w:szCs w:val="24"/>
        </w:rPr>
      </w:pPr>
      <w:r w:rsidRPr="00C65A48">
        <w:rPr>
          <w:noProof/>
          <w:sz w:val="24"/>
          <w:szCs w:val="24"/>
        </w:rPr>
        <w:t>O gece tüm dünya duydu.</w:t>
      </w:r>
    </w:p>
    <w:p w14:paraId="1F9E9863" w14:textId="77777777" w:rsidR="00C65A48" w:rsidRPr="00C65A48" w:rsidRDefault="00C65A48" w:rsidP="00C65A48">
      <w:pPr>
        <w:rPr>
          <w:noProof/>
          <w:sz w:val="24"/>
          <w:szCs w:val="24"/>
        </w:rPr>
      </w:pPr>
    </w:p>
    <w:p w14:paraId="2248C291" w14:textId="77777777" w:rsidR="00C65A48" w:rsidRPr="00C65A48" w:rsidRDefault="00C65A48" w:rsidP="00C65A48">
      <w:pPr>
        <w:rPr>
          <w:noProof/>
          <w:sz w:val="24"/>
          <w:szCs w:val="24"/>
        </w:rPr>
      </w:pPr>
      <w:r w:rsidRPr="00C65A48">
        <w:rPr>
          <w:noProof/>
          <w:sz w:val="24"/>
          <w:szCs w:val="24"/>
        </w:rPr>
        <w:t>O gece Temmuz’un 15’i,</w:t>
      </w:r>
    </w:p>
    <w:p w14:paraId="12F984CC" w14:textId="76340FF4" w:rsidR="007105BA" w:rsidRDefault="00C65A48" w:rsidP="00C65A48">
      <w:r w:rsidRPr="00C65A48">
        <w:rPr>
          <w:noProof/>
          <w:sz w:val="24"/>
          <w:szCs w:val="24"/>
        </w:rPr>
        <w:t>O gece unutulmaz oldu.</w:t>
      </w:r>
    </w:p>
    <w:p w14:paraId="2EB821E2" w14:textId="7D9BAA19" w:rsidR="009F1464" w:rsidRDefault="00E32EC5" w:rsidP="007105BA">
      <w:pPr>
        <w:tabs>
          <w:tab w:val="left" w:pos="871"/>
        </w:tabs>
      </w:pPr>
      <w:r>
        <w:rPr>
          <w:noProof/>
        </w:rPr>
        <mc:AlternateContent>
          <mc:Choice Requires="wps">
            <w:drawing>
              <wp:anchor distT="0" distB="0" distL="114300" distR="114300" simplePos="0" relativeHeight="251665408" behindDoc="0" locked="0" layoutInCell="1" allowOverlap="1" wp14:anchorId="57D97332" wp14:editId="186F9A05">
                <wp:simplePos x="0" y="0"/>
                <wp:positionH relativeFrom="column">
                  <wp:posOffset>5886450</wp:posOffset>
                </wp:positionH>
                <wp:positionV relativeFrom="paragraph">
                  <wp:posOffset>142240</wp:posOffset>
                </wp:positionV>
                <wp:extent cx="2847975" cy="3762375"/>
                <wp:effectExtent l="0" t="0" r="28575" b="28575"/>
                <wp:wrapNone/>
                <wp:docPr id="11" name="Metin Kutusu 11"/>
                <wp:cNvGraphicFramePr/>
                <a:graphic xmlns:a="http://schemas.openxmlformats.org/drawingml/2006/main">
                  <a:graphicData uri="http://schemas.microsoft.com/office/word/2010/wordprocessingShape">
                    <wps:wsp>
                      <wps:cNvSpPr txBox="1"/>
                      <wps:spPr>
                        <a:xfrm>
                          <a:off x="0" y="0"/>
                          <a:ext cx="2847975" cy="3762375"/>
                        </a:xfrm>
                        <a:prstGeom prst="rect">
                          <a:avLst/>
                        </a:prstGeom>
                        <a:solidFill>
                          <a:schemeClr val="lt1"/>
                        </a:solid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ash"/>
                          <a:miter lim="800000"/>
                        </a:ln>
                      </wps:spPr>
                      <wps:txbx>
                        <w:txbxContent>
                          <w:p w14:paraId="7F238B29" w14:textId="6C31D82D" w:rsidR="00E32EC5" w:rsidRPr="00701B0D" w:rsidRDefault="00701B0D" w:rsidP="00701B0D">
                            <w:pPr>
                              <w:spacing w:after="0"/>
                              <w:ind w:left="720"/>
                              <w:rPr>
                                <w:rFonts w:eastAsia="Times New Roman" w:cs="Times New Roman"/>
                                <w:color w:val="FF0000"/>
                                <w:sz w:val="32"/>
                                <w:szCs w:val="32"/>
                                <w:lang w:eastAsia="tr-TR"/>
                              </w:rPr>
                            </w:pPr>
                            <w:r>
                              <w:rPr>
                                <w:rFonts w:eastAsia="Times New Roman" w:cs="Times New Roman"/>
                                <w:color w:val="FF0000"/>
                                <w:sz w:val="32"/>
                                <w:szCs w:val="32"/>
                                <w:shd w:val="clear" w:color="auto" w:fill="FFFFFF"/>
                                <w:lang w:eastAsia="tr-TR"/>
                              </w:rPr>
                              <w:br/>
                            </w:r>
                            <w:r w:rsidR="00E32EC5" w:rsidRPr="00701B0D">
                              <w:rPr>
                                <w:rFonts w:eastAsia="Times New Roman" w:cs="Times New Roman"/>
                                <w:color w:val="FF0000"/>
                                <w:sz w:val="32"/>
                                <w:szCs w:val="32"/>
                                <w:shd w:val="clear" w:color="auto" w:fill="FFFFFF"/>
                                <w:lang w:eastAsia="tr-TR"/>
                              </w:rPr>
                              <w:t>15 TEMMUZ</w:t>
                            </w:r>
                            <w:r w:rsidR="00E32EC5" w:rsidRPr="00701B0D">
                              <w:rPr>
                                <w:rFonts w:eastAsia="Times New Roman" w:cs="Times New Roman"/>
                                <w:color w:val="FF0000"/>
                                <w:sz w:val="32"/>
                                <w:szCs w:val="32"/>
                                <w:lang w:eastAsia="tr-TR"/>
                              </w:rPr>
                              <w:br/>
                              <w:t xml:space="preserve">    </w:t>
                            </w:r>
                          </w:p>
                          <w:p w14:paraId="2C1F02C5" w14:textId="77777777" w:rsidR="00E32EC5" w:rsidRDefault="00E32EC5" w:rsidP="00E32EC5">
                            <w:pPr>
                              <w:spacing w:after="0"/>
                              <w:rPr>
                                <w:rFonts w:eastAsia="Times New Roman" w:cs="Times New Roman"/>
                                <w:color w:val="201F1E"/>
                                <w:sz w:val="28"/>
                                <w:szCs w:val="28"/>
                                <w:lang w:eastAsia="tr-TR"/>
                              </w:rPr>
                            </w:pPr>
                          </w:p>
                          <w:p w14:paraId="6C47950C" w14:textId="11EC2A4A" w:rsidR="00E32EC5" w:rsidRPr="00E32EC5" w:rsidRDefault="00E32EC5" w:rsidP="00E32EC5">
                            <w:pPr>
                              <w:spacing w:after="0"/>
                              <w:rPr>
                                <w:rFonts w:eastAsia="Times New Roman" w:cs="Times New Roman"/>
                                <w:color w:val="FF0000"/>
                                <w:sz w:val="24"/>
                                <w:szCs w:val="24"/>
                                <w:lang w:eastAsia="tr-TR"/>
                              </w:rPr>
                            </w:pPr>
                            <w:r w:rsidRPr="00930C0E">
                              <w:rPr>
                                <w:rFonts w:eastAsia="Times New Roman" w:cs="Times New Roman"/>
                                <w:color w:val="201F1E"/>
                                <w:sz w:val="28"/>
                                <w:szCs w:val="28"/>
                                <w:lang w:eastAsia="tr-TR"/>
                              </w:rPr>
                              <w:t>Karanlık bir geceydi </w:t>
                            </w:r>
                          </w:p>
                          <w:p w14:paraId="28FCCAB3" w14:textId="0F6F4B5F" w:rsidR="00E32EC5" w:rsidRPr="00930C0E" w:rsidRDefault="00E32EC5" w:rsidP="00E32EC5">
                            <w:pPr>
                              <w:shd w:val="clear" w:color="auto" w:fill="FFFFFF"/>
                              <w:spacing w:after="0"/>
                              <w:textAlignment w:val="baseline"/>
                              <w:rPr>
                                <w:rFonts w:eastAsia="Times New Roman" w:cs="Times New Roman"/>
                                <w:color w:val="201F1E"/>
                                <w:sz w:val="28"/>
                                <w:szCs w:val="28"/>
                                <w:lang w:eastAsia="tr-TR"/>
                              </w:rPr>
                            </w:pPr>
                            <w:r w:rsidRPr="00930C0E">
                              <w:rPr>
                                <w:rFonts w:eastAsia="Times New Roman" w:cs="Times New Roman"/>
                                <w:color w:val="201F1E"/>
                                <w:sz w:val="28"/>
                                <w:szCs w:val="28"/>
                                <w:lang w:eastAsia="tr-TR"/>
                              </w:rPr>
                              <w:t>Bütün Türk milleti için</w:t>
                            </w:r>
                            <w:r>
                              <w:rPr>
                                <w:rFonts w:eastAsia="Times New Roman" w:cs="Times New Roman"/>
                                <w:color w:val="201F1E"/>
                                <w:sz w:val="28"/>
                                <w:szCs w:val="28"/>
                                <w:lang w:eastAsia="tr-TR"/>
                              </w:rPr>
                              <w:br/>
                            </w:r>
                            <w:r w:rsidRPr="00930C0E">
                              <w:rPr>
                                <w:rFonts w:eastAsia="Times New Roman" w:cs="Times New Roman"/>
                                <w:color w:val="201F1E"/>
                                <w:sz w:val="28"/>
                                <w:szCs w:val="28"/>
                                <w:lang w:eastAsia="tr-TR"/>
                              </w:rPr>
                              <w:t>Düşmanlar karar vermişti</w:t>
                            </w:r>
                          </w:p>
                          <w:p w14:paraId="41F6B043" w14:textId="77777777" w:rsidR="00E32EC5" w:rsidRDefault="00E32EC5" w:rsidP="00E32EC5">
                            <w:pPr>
                              <w:shd w:val="clear" w:color="auto" w:fill="FFFFFF"/>
                              <w:spacing w:after="0"/>
                              <w:textAlignment w:val="baseline"/>
                              <w:rPr>
                                <w:rFonts w:eastAsia="Times New Roman" w:cs="Times New Roman"/>
                                <w:color w:val="201F1E"/>
                                <w:sz w:val="28"/>
                                <w:szCs w:val="28"/>
                                <w:lang w:eastAsia="tr-TR"/>
                              </w:rPr>
                            </w:pPr>
                            <w:r w:rsidRPr="00930C0E">
                              <w:rPr>
                                <w:rFonts w:eastAsia="Times New Roman" w:cs="Times New Roman"/>
                                <w:color w:val="201F1E"/>
                                <w:sz w:val="28"/>
                                <w:szCs w:val="28"/>
                                <w:lang w:eastAsia="tr-TR"/>
                              </w:rPr>
                              <w:t>O gece, Türkiye’yi yok etmeye</w:t>
                            </w:r>
                          </w:p>
                          <w:p w14:paraId="1141ACE1" w14:textId="77777777" w:rsidR="00E32EC5" w:rsidRDefault="00E32EC5" w:rsidP="00E32EC5">
                            <w:pPr>
                              <w:shd w:val="clear" w:color="auto" w:fill="FFFFFF"/>
                              <w:spacing w:after="0"/>
                              <w:textAlignment w:val="baseline"/>
                              <w:rPr>
                                <w:rFonts w:eastAsia="Times New Roman" w:cs="Times New Roman"/>
                                <w:color w:val="201F1E"/>
                                <w:sz w:val="28"/>
                                <w:szCs w:val="28"/>
                                <w:lang w:eastAsia="tr-TR"/>
                              </w:rPr>
                            </w:pPr>
                          </w:p>
                          <w:p w14:paraId="63F1DBA1" w14:textId="77777777" w:rsidR="00E32EC5" w:rsidRDefault="00E32EC5" w:rsidP="00E32EC5">
                            <w:pPr>
                              <w:shd w:val="clear" w:color="auto" w:fill="FFFFFF"/>
                              <w:spacing w:after="0"/>
                              <w:textAlignment w:val="baseline"/>
                              <w:rPr>
                                <w:rFonts w:eastAsia="Times New Roman" w:cs="Times New Roman"/>
                                <w:color w:val="201F1E"/>
                                <w:sz w:val="28"/>
                                <w:szCs w:val="28"/>
                                <w:lang w:eastAsia="tr-TR"/>
                              </w:rPr>
                            </w:pPr>
                            <w:r w:rsidRPr="00930C0E">
                              <w:rPr>
                                <w:rFonts w:eastAsia="Times New Roman" w:cs="Times New Roman"/>
                                <w:color w:val="201F1E"/>
                                <w:sz w:val="28"/>
                                <w:szCs w:val="28"/>
                                <w:lang w:eastAsia="tr-TR"/>
                              </w:rPr>
                              <w:t>Herkes görmüştü o gece </w:t>
                            </w:r>
                          </w:p>
                          <w:p w14:paraId="19F01F10" w14:textId="77777777" w:rsidR="00E32EC5" w:rsidRDefault="00E32EC5" w:rsidP="00E32EC5">
                            <w:pPr>
                              <w:shd w:val="clear" w:color="auto" w:fill="FFFFFF"/>
                              <w:spacing w:after="0"/>
                              <w:textAlignment w:val="baseline"/>
                              <w:rPr>
                                <w:rFonts w:eastAsia="Times New Roman" w:cs="Times New Roman"/>
                                <w:color w:val="201F1E"/>
                                <w:sz w:val="28"/>
                                <w:szCs w:val="28"/>
                                <w:lang w:eastAsia="tr-TR"/>
                              </w:rPr>
                            </w:pPr>
                            <w:r w:rsidRPr="00930C0E">
                              <w:rPr>
                                <w:rFonts w:eastAsia="Times New Roman" w:cs="Times New Roman"/>
                                <w:color w:val="201F1E"/>
                                <w:sz w:val="28"/>
                                <w:szCs w:val="28"/>
                                <w:lang w:eastAsia="tr-TR"/>
                              </w:rPr>
                              <w:t>Hainlerin gerçek yüzünü</w:t>
                            </w:r>
                          </w:p>
                          <w:p w14:paraId="654668A3" w14:textId="77777777" w:rsidR="00E32EC5" w:rsidRDefault="00E32EC5" w:rsidP="00E32EC5">
                            <w:pPr>
                              <w:shd w:val="clear" w:color="auto" w:fill="FFFFFF"/>
                              <w:spacing w:after="0"/>
                              <w:textAlignment w:val="baseline"/>
                              <w:rPr>
                                <w:rFonts w:eastAsia="Times New Roman" w:cs="Times New Roman"/>
                                <w:color w:val="201F1E"/>
                                <w:sz w:val="28"/>
                                <w:szCs w:val="28"/>
                                <w:lang w:eastAsia="tr-TR"/>
                              </w:rPr>
                            </w:pPr>
                            <w:r w:rsidRPr="00930C0E">
                              <w:rPr>
                                <w:rFonts w:eastAsia="Times New Roman" w:cs="Times New Roman"/>
                                <w:color w:val="201F1E"/>
                                <w:sz w:val="28"/>
                                <w:szCs w:val="28"/>
                                <w:lang w:eastAsia="tr-TR"/>
                              </w:rPr>
                              <w:t>Ama unuttukları bir şey vardı</w:t>
                            </w:r>
                          </w:p>
                          <w:p w14:paraId="4AD2109E" w14:textId="7715946E" w:rsidR="00E32EC5" w:rsidRPr="00701B0D" w:rsidRDefault="00E32EC5" w:rsidP="00E32EC5">
                            <w:pPr>
                              <w:shd w:val="clear" w:color="auto" w:fill="FFFFFF"/>
                              <w:spacing w:after="0"/>
                              <w:textAlignment w:val="baseline"/>
                              <w:rPr>
                                <w:rFonts w:eastAsia="Times New Roman" w:cs="Times New Roman"/>
                                <w:b/>
                                <w:bCs/>
                                <w:color w:val="201F1E"/>
                                <w:sz w:val="24"/>
                                <w:szCs w:val="24"/>
                                <w:lang w:eastAsia="tr-TR"/>
                              </w:rPr>
                            </w:pPr>
                            <w:r w:rsidRPr="00930C0E">
                              <w:rPr>
                                <w:rFonts w:eastAsia="Times New Roman" w:cs="Times New Roman"/>
                                <w:color w:val="201F1E"/>
                                <w:sz w:val="28"/>
                                <w:szCs w:val="28"/>
                                <w:lang w:eastAsia="tr-TR"/>
                              </w:rPr>
                              <w:t>Türkler ölmez, vatan bölünmez</w:t>
                            </w:r>
                            <w:r>
                              <w:rPr>
                                <w:rFonts w:eastAsia="Times New Roman" w:cs="Times New Roman"/>
                                <w:color w:val="201F1E"/>
                                <w:sz w:val="25"/>
                                <w:szCs w:val="25"/>
                                <w:lang w:eastAsia="tr-TR"/>
                              </w:rPr>
                              <w:br/>
                            </w:r>
                            <w:r>
                              <w:rPr>
                                <w:rFonts w:eastAsia="Times New Roman" w:cs="Times New Roman"/>
                                <w:color w:val="201F1E"/>
                                <w:sz w:val="25"/>
                                <w:szCs w:val="25"/>
                                <w:lang w:eastAsia="tr-TR"/>
                              </w:rPr>
                              <w:br/>
                              <w:t xml:space="preserve">                       </w:t>
                            </w:r>
                            <w:r w:rsidRPr="00701B0D">
                              <w:rPr>
                                <w:rFonts w:eastAsia="Times New Roman" w:cs="Times New Roman"/>
                                <w:b/>
                                <w:bCs/>
                                <w:color w:val="201F1E"/>
                                <w:sz w:val="24"/>
                                <w:szCs w:val="24"/>
                                <w:lang w:eastAsia="tr-TR"/>
                              </w:rPr>
                              <w:t>KEREM MENTİŞE 6E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7332" id="Metin Kutusu 11" o:spid="_x0000_s1027" type="#_x0000_t202" style="position:absolute;margin-left:463.5pt;margin-top:11.2pt;width:224.25pt;height:29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" fillcolor="white [3201]" strokeweight=".5pt">
                <v:stroke dashstyle="3 1"/>
                <v:textbox>
                  <w:txbxContent>
                    <w:p w14:paraId="7F238B29" w14:textId="6C31D82D" w:rsidR="00E32EC5" w:rsidRPr="00701B0D" w:rsidRDefault="00701B0D" w:rsidP="00701B0D">
                      <w:pPr>
                        <w:spacing w:after="0"/>
                        <w:ind w:left="720"/>
                        <w:rPr>
                          <w:rFonts w:eastAsia="Times New Roman" w:cs="Times New Roman"/>
                          <w:color w:val="FF0000"/>
                          <w:sz w:val="32"/>
                          <w:szCs w:val="32"/>
                          <w:lang w:eastAsia="tr-TR"/>
                        </w:rPr>
                      </w:pPr>
                      <w:r>
                        <w:rPr>
                          <w:rFonts w:eastAsia="Times New Roman" w:cs="Times New Roman"/>
                          <w:color w:val="FF0000"/>
                          <w:sz w:val="32"/>
                          <w:szCs w:val="32"/>
                          <w:shd w:val="clear" w:color="auto" w:fill="FFFFFF"/>
                          <w:lang w:eastAsia="tr-TR"/>
                        </w:rPr>
                        <w:br/>
                      </w:r>
                      <w:r w:rsidR="00E32EC5" w:rsidRPr="00701B0D">
                        <w:rPr>
                          <w:rFonts w:eastAsia="Times New Roman" w:cs="Times New Roman"/>
                          <w:color w:val="FF0000"/>
                          <w:sz w:val="32"/>
                          <w:szCs w:val="32"/>
                          <w:shd w:val="clear" w:color="auto" w:fill="FFFFFF"/>
                          <w:lang w:eastAsia="tr-TR"/>
                        </w:rPr>
                        <w:t>15 TEMMUZ</w:t>
                      </w:r>
                      <w:r w:rsidR="00E32EC5" w:rsidRPr="00701B0D">
                        <w:rPr>
                          <w:rFonts w:eastAsia="Times New Roman" w:cs="Times New Roman"/>
                          <w:color w:val="FF0000"/>
                          <w:sz w:val="32"/>
                          <w:szCs w:val="32"/>
                          <w:lang w:eastAsia="tr-TR"/>
                        </w:rPr>
                        <w:br/>
                        <w:t xml:space="preserve">    </w:t>
                      </w:r>
                    </w:p>
                    <w:p w14:paraId="2C1F02C5" w14:textId="77777777" w:rsidR="00E32EC5" w:rsidRDefault="00E32EC5" w:rsidP="00E32EC5">
                      <w:pPr>
                        <w:spacing w:after="0"/>
                        <w:rPr>
                          <w:rFonts w:eastAsia="Times New Roman" w:cs="Times New Roman"/>
                          <w:color w:val="201F1E"/>
                          <w:sz w:val="28"/>
                          <w:szCs w:val="28"/>
                          <w:lang w:eastAsia="tr-TR"/>
                        </w:rPr>
                      </w:pPr>
                    </w:p>
                    <w:p w14:paraId="6C47950C" w14:textId="11EC2A4A" w:rsidR="00E32EC5" w:rsidRPr="00E32EC5" w:rsidRDefault="00E32EC5" w:rsidP="00E32EC5">
                      <w:pPr>
                        <w:spacing w:after="0"/>
                        <w:rPr>
                          <w:rFonts w:eastAsia="Times New Roman" w:cs="Times New Roman"/>
                          <w:color w:val="FF0000"/>
                          <w:sz w:val="24"/>
                          <w:szCs w:val="24"/>
                          <w:lang w:eastAsia="tr-TR"/>
                        </w:rPr>
                      </w:pPr>
                      <w:r w:rsidRPr="00930C0E">
                        <w:rPr>
                          <w:rFonts w:eastAsia="Times New Roman" w:cs="Times New Roman"/>
                          <w:color w:val="201F1E"/>
                          <w:sz w:val="28"/>
                          <w:szCs w:val="28"/>
                          <w:lang w:eastAsia="tr-TR"/>
                        </w:rPr>
                        <w:t>Karanlık bir geceydi </w:t>
                      </w:r>
                    </w:p>
                    <w:p w14:paraId="28FCCAB3" w14:textId="0F6F4B5F" w:rsidR="00E32EC5" w:rsidRPr="00930C0E" w:rsidRDefault="00E32EC5" w:rsidP="00E32EC5">
                      <w:pPr>
                        <w:shd w:val="clear" w:color="auto" w:fill="FFFFFF"/>
                        <w:spacing w:after="0"/>
                        <w:textAlignment w:val="baseline"/>
                        <w:rPr>
                          <w:rFonts w:eastAsia="Times New Roman" w:cs="Times New Roman"/>
                          <w:color w:val="201F1E"/>
                          <w:sz w:val="28"/>
                          <w:szCs w:val="28"/>
                          <w:lang w:eastAsia="tr-TR"/>
                        </w:rPr>
                      </w:pPr>
                      <w:r w:rsidRPr="00930C0E">
                        <w:rPr>
                          <w:rFonts w:eastAsia="Times New Roman" w:cs="Times New Roman"/>
                          <w:color w:val="201F1E"/>
                          <w:sz w:val="28"/>
                          <w:szCs w:val="28"/>
                          <w:lang w:eastAsia="tr-TR"/>
                        </w:rPr>
                        <w:t>Bütün Türk milleti için</w:t>
                      </w:r>
                      <w:r>
                        <w:rPr>
                          <w:rFonts w:eastAsia="Times New Roman" w:cs="Times New Roman"/>
                          <w:color w:val="201F1E"/>
                          <w:sz w:val="28"/>
                          <w:szCs w:val="28"/>
                          <w:lang w:eastAsia="tr-TR"/>
                        </w:rPr>
                        <w:br/>
                      </w:r>
                      <w:r w:rsidRPr="00930C0E">
                        <w:rPr>
                          <w:rFonts w:eastAsia="Times New Roman" w:cs="Times New Roman"/>
                          <w:color w:val="201F1E"/>
                          <w:sz w:val="28"/>
                          <w:szCs w:val="28"/>
                          <w:lang w:eastAsia="tr-TR"/>
                        </w:rPr>
                        <w:t>Düşmanlar karar vermişti</w:t>
                      </w:r>
                    </w:p>
                    <w:p w14:paraId="41F6B043" w14:textId="77777777" w:rsidR="00E32EC5" w:rsidRDefault="00E32EC5" w:rsidP="00E32EC5">
                      <w:pPr>
                        <w:shd w:val="clear" w:color="auto" w:fill="FFFFFF"/>
                        <w:spacing w:after="0"/>
                        <w:textAlignment w:val="baseline"/>
                        <w:rPr>
                          <w:rFonts w:eastAsia="Times New Roman" w:cs="Times New Roman"/>
                          <w:color w:val="201F1E"/>
                          <w:sz w:val="28"/>
                          <w:szCs w:val="28"/>
                          <w:lang w:eastAsia="tr-TR"/>
                        </w:rPr>
                      </w:pPr>
                      <w:r w:rsidRPr="00930C0E">
                        <w:rPr>
                          <w:rFonts w:eastAsia="Times New Roman" w:cs="Times New Roman"/>
                          <w:color w:val="201F1E"/>
                          <w:sz w:val="28"/>
                          <w:szCs w:val="28"/>
                          <w:lang w:eastAsia="tr-TR"/>
                        </w:rPr>
                        <w:t>O gece, Türkiye’yi yok etmeye</w:t>
                      </w:r>
                    </w:p>
                    <w:p w14:paraId="1141ACE1" w14:textId="77777777" w:rsidR="00E32EC5" w:rsidRDefault="00E32EC5" w:rsidP="00E32EC5">
                      <w:pPr>
                        <w:shd w:val="clear" w:color="auto" w:fill="FFFFFF"/>
                        <w:spacing w:after="0"/>
                        <w:textAlignment w:val="baseline"/>
                        <w:rPr>
                          <w:rFonts w:eastAsia="Times New Roman" w:cs="Times New Roman"/>
                          <w:color w:val="201F1E"/>
                          <w:sz w:val="28"/>
                          <w:szCs w:val="28"/>
                          <w:lang w:eastAsia="tr-TR"/>
                        </w:rPr>
                      </w:pPr>
                    </w:p>
                    <w:p w14:paraId="63F1DBA1" w14:textId="77777777" w:rsidR="00E32EC5" w:rsidRDefault="00E32EC5" w:rsidP="00E32EC5">
                      <w:pPr>
                        <w:shd w:val="clear" w:color="auto" w:fill="FFFFFF"/>
                        <w:spacing w:after="0"/>
                        <w:textAlignment w:val="baseline"/>
                        <w:rPr>
                          <w:rFonts w:eastAsia="Times New Roman" w:cs="Times New Roman"/>
                          <w:color w:val="201F1E"/>
                          <w:sz w:val="28"/>
                          <w:szCs w:val="28"/>
                          <w:lang w:eastAsia="tr-TR"/>
                        </w:rPr>
                      </w:pPr>
                      <w:r w:rsidRPr="00930C0E">
                        <w:rPr>
                          <w:rFonts w:eastAsia="Times New Roman" w:cs="Times New Roman"/>
                          <w:color w:val="201F1E"/>
                          <w:sz w:val="28"/>
                          <w:szCs w:val="28"/>
                          <w:lang w:eastAsia="tr-TR"/>
                        </w:rPr>
                        <w:t>Herkes görmüştü o gece </w:t>
                      </w:r>
                    </w:p>
                    <w:p w14:paraId="19F01F10" w14:textId="77777777" w:rsidR="00E32EC5" w:rsidRDefault="00E32EC5" w:rsidP="00E32EC5">
                      <w:pPr>
                        <w:shd w:val="clear" w:color="auto" w:fill="FFFFFF"/>
                        <w:spacing w:after="0"/>
                        <w:textAlignment w:val="baseline"/>
                        <w:rPr>
                          <w:rFonts w:eastAsia="Times New Roman" w:cs="Times New Roman"/>
                          <w:color w:val="201F1E"/>
                          <w:sz w:val="28"/>
                          <w:szCs w:val="28"/>
                          <w:lang w:eastAsia="tr-TR"/>
                        </w:rPr>
                      </w:pPr>
                      <w:r w:rsidRPr="00930C0E">
                        <w:rPr>
                          <w:rFonts w:eastAsia="Times New Roman" w:cs="Times New Roman"/>
                          <w:color w:val="201F1E"/>
                          <w:sz w:val="28"/>
                          <w:szCs w:val="28"/>
                          <w:lang w:eastAsia="tr-TR"/>
                        </w:rPr>
                        <w:t>Hainlerin gerçek yüzünü</w:t>
                      </w:r>
                    </w:p>
                    <w:p w14:paraId="654668A3" w14:textId="77777777" w:rsidR="00E32EC5" w:rsidRDefault="00E32EC5" w:rsidP="00E32EC5">
                      <w:pPr>
                        <w:shd w:val="clear" w:color="auto" w:fill="FFFFFF"/>
                        <w:spacing w:after="0"/>
                        <w:textAlignment w:val="baseline"/>
                        <w:rPr>
                          <w:rFonts w:eastAsia="Times New Roman" w:cs="Times New Roman"/>
                          <w:color w:val="201F1E"/>
                          <w:sz w:val="28"/>
                          <w:szCs w:val="28"/>
                          <w:lang w:eastAsia="tr-TR"/>
                        </w:rPr>
                      </w:pPr>
                      <w:r w:rsidRPr="00930C0E">
                        <w:rPr>
                          <w:rFonts w:eastAsia="Times New Roman" w:cs="Times New Roman"/>
                          <w:color w:val="201F1E"/>
                          <w:sz w:val="28"/>
                          <w:szCs w:val="28"/>
                          <w:lang w:eastAsia="tr-TR"/>
                        </w:rPr>
                        <w:t>Ama unuttukları bir şey vardı</w:t>
                      </w:r>
                    </w:p>
                    <w:p w14:paraId="4AD2109E" w14:textId="7715946E" w:rsidR="00E32EC5" w:rsidRPr="00701B0D" w:rsidRDefault="00E32EC5" w:rsidP="00E32EC5">
                      <w:pPr>
                        <w:shd w:val="clear" w:color="auto" w:fill="FFFFFF"/>
                        <w:spacing w:after="0"/>
                        <w:textAlignment w:val="baseline"/>
                        <w:rPr>
                          <w:rFonts w:eastAsia="Times New Roman" w:cs="Times New Roman"/>
                          <w:b/>
                          <w:bCs/>
                          <w:color w:val="201F1E"/>
                          <w:sz w:val="24"/>
                          <w:szCs w:val="24"/>
                          <w:lang w:eastAsia="tr-TR"/>
                        </w:rPr>
                      </w:pPr>
                      <w:r w:rsidRPr="00930C0E">
                        <w:rPr>
                          <w:rFonts w:eastAsia="Times New Roman" w:cs="Times New Roman"/>
                          <w:color w:val="201F1E"/>
                          <w:sz w:val="28"/>
                          <w:szCs w:val="28"/>
                          <w:lang w:eastAsia="tr-TR"/>
                        </w:rPr>
                        <w:t>Türkler ölmez, vatan bölünmez</w:t>
                      </w:r>
                      <w:r>
                        <w:rPr>
                          <w:rFonts w:eastAsia="Times New Roman" w:cs="Times New Roman"/>
                          <w:color w:val="201F1E"/>
                          <w:sz w:val="25"/>
                          <w:szCs w:val="25"/>
                          <w:lang w:eastAsia="tr-TR"/>
                        </w:rPr>
                        <w:br/>
                      </w:r>
                      <w:r>
                        <w:rPr>
                          <w:rFonts w:eastAsia="Times New Roman" w:cs="Times New Roman"/>
                          <w:color w:val="201F1E"/>
                          <w:sz w:val="25"/>
                          <w:szCs w:val="25"/>
                          <w:lang w:eastAsia="tr-TR"/>
                        </w:rPr>
                        <w:br/>
                        <w:t xml:space="preserve">                       </w:t>
                      </w:r>
                      <w:r w:rsidRPr="00701B0D">
                        <w:rPr>
                          <w:rFonts w:eastAsia="Times New Roman" w:cs="Times New Roman"/>
                          <w:b/>
                          <w:bCs/>
                          <w:color w:val="201F1E"/>
                          <w:sz w:val="24"/>
                          <w:szCs w:val="24"/>
                          <w:lang w:eastAsia="tr-TR"/>
                        </w:rPr>
                        <w:t>KEREM MENTİŞE 6E</w:t>
                      </w:r>
                    </w:p>
                  </w:txbxContent>
                </v:textbox>
              </v:shape>
            </w:pict>
          </mc:Fallback>
        </mc:AlternateContent>
      </w:r>
      <w:r w:rsidR="00F823C9">
        <w:br/>
      </w:r>
      <w:r w:rsidR="00F823C9">
        <w:rPr>
          <w:rFonts w:ascii="Segoe UI" w:eastAsia="Times New Roman" w:hAnsi="Segoe UI" w:cs="Segoe UI"/>
          <w:noProof/>
          <w:color w:val="201F1E"/>
          <w:sz w:val="23"/>
          <w:szCs w:val="23"/>
          <w:lang w:eastAsia="tr-TR"/>
        </w:rPr>
        <w:drawing>
          <wp:inline distT="0" distB="0" distL="0" distR="0" wp14:anchorId="54993D3B" wp14:editId="15CED8C7">
            <wp:extent cx="5695950" cy="3764915"/>
            <wp:effectExtent l="0" t="0" r="0" b="6985"/>
            <wp:docPr id="9" name="Resim 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içeren bir resim&#10;&#10;Açıklama otomatik olarak oluşturuld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5950" cy="3764915"/>
                    </a:xfrm>
                    <a:prstGeom prst="rect">
                      <a:avLst/>
                    </a:prstGeom>
                  </pic:spPr>
                </pic:pic>
              </a:graphicData>
            </a:graphic>
          </wp:inline>
        </w:drawing>
      </w:r>
      <w:r>
        <w:t xml:space="preserve">              </w:t>
      </w:r>
    </w:p>
    <w:p w14:paraId="79F9994C" w14:textId="4E450578" w:rsidR="00F823C9" w:rsidRPr="00701B0D" w:rsidRDefault="00E32EC5" w:rsidP="007105BA">
      <w:pPr>
        <w:tabs>
          <w:tab w:val="left" w:pos="871"/>
        </w:tabs>
        <w:rPr>
          <w:b/>
          <w:bCs/>
          <w:sz w:val="24"/>
          <w:szCs w:val="24"/>
        </w:rPr>
      </w:pPr>
      <w:r>
        <w:tab/>
      </w:r>
      <w:r>
        <w:tab/>
      </w:r>
      <w:r>
        <w:tab/>
      </w:r>
      <w:r>
        <w:tab/>
      </w:r>
      <w:r>
        <w:tab/>
      </w:r>
      <w:r>
        <w:tab/>
      </w:r>
      <w:r>
        <w:tab/>
      </w:r>
      <w:r>
        <w:tab/>
      </w:r>
      <w:r>
        <w:tab/>
      </w:r>
      <w:r w:rsidRPr="00701B0D">
        <w:rPr>
          <w:b/>
          <w:bCs/>
          <w:sz w:val="24"/>
          <w:szCs w:val="24"/>
        </w:rPr>
        <w:t>YAREN AĞCE 7E</w:t>
      </w:r>
    </w:p>
    <w:p w14:paraId="38475F09" w14:textId="0C440DCB" w:rsidR="009F1464" w:rsidRPr="00701B0D" w:rsidRDefault="009F1464" w:rsidP="007105BA">
      <w:pPr>
        <w:tabs>
          <w:tab w:val="left" w:pos="871"/>
        </w:tabs>
        <w:rPr>
          <w:b/>
          <w:bCs/>
          <w:sz w:val="80"/>
          <w:szCs w:val="80"/>
        </w:rPr>
      </w:pPr>
      <w:r w:rsidRPr="00701B0D">
        <w:rPr>
          <w:b/>
          <w:bCs/>
          <w:sz w:val="80"/>
          <w:szCs w:val="80"/>
        </w:rPr>
        <w:lastRenderedPageBreak/>
        <w:t>15 TEMMUZ’DA NELER OLDU</w:t>
      </w:r>
      <w:r w:rsidR="00701B0D">
        <w:rPr>
          <w:b/>
          <w:bCs/>
          <w:sz w:val="80"/>
          <w:szCs w:val="80"/>
        </w:rPr>
        <w:t>?</w:t>
      </w:r>
      <w:r w:rsidR="00701B0D">
        <w:rPr>
          <w:b/>
          <w:bCs/>
          <w:sz w:val="80"/>
          <w:szCs w:val="80"/>
        </w:rPr>
        <w:br/>
      </w:r>
    </w:p>
    <w:tbl>
      <w:tblPr>
        <w:tblW w:w="0" w:type="auto"/>
        <w:tblCellMar>
          <w:left w:w="0" w:type="dxa"/>
          <w:right w:w="0" w:type="dxa"/>
        </w:tblCellMar>
        <w:tblLook w:val="0600" w:firstRow="0" w:lastRow="0" w:firstColumn="0" w:lastColumn="0" w:noHBand="1" w:noVBand="1"/>
      </w:tblPr>
      <w:tblGrid>
        <w:gridCol w:w="3889"/>
        <w:gridCol w:w="4086"/>
        <w:gridCol w:w="4985"/>
      </w:tblGrid>
      <w:tr w:rsidR="009F1464" w:rsidRPr="00E7314A" w14:paraId="6AB90146" w14:textId="77777777" w:rsidTr="008967BE">
        <w:tc>
          <w:tcPr>
            <w:tcW w:w="3889" w:type="dxa"/>
            <w:tcMar>
              <w:right w:w="144" w:type="dxa"/>
            </w:tcMar>
          </w:tcPr>
          <w:p w14:paraId="7744A4B7" w14:textId="77777777" w:rsidR="009F1464" w:rsidRPr="00E7314A" w:rsidRDefault="009F1464" w:rsidP="00780C69">
            <w:pPr>
              <w:pStyle w:val="Yazarnsmi"/>
            </w:pPr>
          </w:p>
          <w:p w14:paraId="1F6FF49F" w14:textId="77777777" w:rsidR="009F1464" w:rsidRPr="00701B0D" w:rsidRDefault="009F1464" w:rsidP="00780C69">
            <w:pPr>
              <w:rPr>
                <w:b/>
                <w:sz w:val="24"/>
                <w:szCs w:val="24"/>
              </w:rPr>
            </w:pPr>
            <w:r w:rsidRPr="00701B0D">
              <w:rPr>
                <w:b/>
                <w:sz w:val="24"/>
                <w:szCs w:val="24"/>
              </w:rPr>
              <w:t>8B SUDE EMMİ</w:t>
            </w:r>
          </w:p>
          <w:p w14:paraId="25084038" w14:textId="77777777" w:rsidR="009F1464" w:rsidRPr="00701B0D" w:rsidRDefault="009F1464" w:rsidP="00780C69">
            <w:pPr>
              <w:rPr>
                <w:b/>
                <w:bCs/>
                <w:sz w:val="24"/>
                <w:szCs w:val="24"/>
              </w:rPr>
            </w:pPr>
            <w:r w:rsidRPr="00701B0D">
              <w:rPr>
                <w:b/>
                <w:bCs/>
                <w:sz w:val="24"/>
                <w:szCs w:val="24"/>
              </w:rPr>
              <w:t>15 TEMMUZ’DU BUGÜN</w:t>
            </w:r>
          </w:p>
          <w:p w14:paraId="4894709F" w14:textId="77777777" w:rsidR="009F1464" w:rsidRPr="00701B0D" w:rsidRDefault="009F1464" w:rsidP="00780C69">
            <w:pPr>
              <w:rPr>
                <w:sz w:val="24"/>
                <w:szCs w:val="24"/>
              </w:rPr>
            </w:pPr>
            <w:r w:rsidRPr="00701B0D">
              <w:rPr>
                <w:sz w:val="24"/>
                <w:szCs w:val="24"/>
              </w:rPr>
              <w:t>15 Temmuz’du bugün,</w:t>
            </w:r>
          </w:p>
          <w:p w14:paraId="01B15A28" w14:textId="77777777" w:rsidR="009F1464" w:rsidRPr="00701B0D" w:rsidRDefault="009F1464" w:rsidP="00780C69">
            <w:pPr>
              <w:rPr>
                <w:sz w:val="24"/>
                <w:szCs w:val="24"/>
              </w:rPr>
            </w:pPr>
            <w:r w:rsidRPr="00701B0D">
              <w:rPr>
                <w:sz w:val="24"/>
                <w:szCs w:val="24"/>
              </w:rPr>
              <w:t xml:space="preserve">Köprüde tanklar, </w:t>
            </w:r>
          </w:p>
          <w:p w14:paraId="0BDC7492" w14:textId="77777777" w:rsidR="009F1464" w:rsidRPr="00701B0D" w:rsidRDefault="009F1464" w:rsidP="00780C69">
            <w:pPr>
              <w:rPr>
                <w:sz w:val="24"/>
                <w:szCs w:val="24"/>
              </w:rPr>
            </w:pPr>
            <w:r w:rsidRPr="00701B0D">
              <w:rPr>
                <w:sz w:val="24"/>
                <w:szCs w:val="24"/>
              </w:rPr>
              <w:t>Havada uçaklar,</w:t>
            </w:r>
          </w:p>
          <w:p w14:paraId="2370B5D2" w14:textId="77777777" w:rsidR="009F1464" w:rsidRPr="00701B0D" w:rsidRDefault="009F1464" w:rsidP="00780C69">
            <w:pPr>
              <w:rPr>
                <w:sz w:val="24"/>
                <w:szCs w:val="24"/>
              </w:rPr>
            </w:pPr>
            <w:r w:rsidRPr="00701B0D">
              <w:rPr>
                <w:sz w:val="24"/>
                <w:szCs w:val="24"/>
              </w:rPr>
              <w:t>Camilerde selâlar.</w:t>
            </w:r>
          </w:p>
          <w:p w14:paraId="35FC0D46" w14:textId="77777777" w:rsidR="009F1464" w:rsidRPr="00701B0D" w:rsidRDefault="009F1464" w:rsidP="00780C69">
            <w:pPr>
              <w:rPr>
                <w:sz w:val="24"/>
                <w:szCs w:val="24"/>
              </w:rPr>
            </w:pPr>
          </w:p>
          <w:p w14:paraId="219618C6" w14:textId="77777777" w:rsidR="009F1464" w:rsidRPr="00701B0D" w:rsidRDefault="009F1464" w:rsidP="00780C69">
            <w:pPr>
              <w:rPr>
                <w:sz w:val="24"/>
                <w:szCs w:val="24"/>
              </w:rPr>
            </w:pPr>
            <w:r w:rsidRPr="00701B0D">
              <w:rPr>
                <w:sz w:val="24"/>
                <w:szCs w:val="24"/>
              </w:rPr>
              <w:t>15 Temmuz’du bugün,</w:t>
            </w:r>
          </w:p>
          <w:p w14:paraId="16413A1A" w14:textId="77777777" w:rsidR="009F1464" w:rsidRPr="00701B0D" w:rsidRDefault="009F1464" w:rsidP="00780C69">
            <w:pPr>
              <w:rPr>
                <w:sz w:val="24"/>
                <w:szCs w:val="24"/>
              </w:rPr>
            </w:pPr>
            <w:r w:rsidRPr="00701B0D">
              <w:rPr>
                <w:sz w:val="24"/>
                <w:szCs w:val="24"/>
              </w:rPr>
              <w:t>Korkusuz insanlar,</w:t>
            </w:r>
          </w:p>
          <w:p w14:paraId="5F5EA693" w14:textId="77777777" w:rsidR="009F1464" w:rsidRPr="00701B0D" w:rsidRDefault="009F1464" w:rsidP="00780C69">
            <w:pPr>
              <w:rPr>
                <w:sz w:val="24"/>
                <w:szCs w:val="24"/>
              </w:rPr>
            </w:pPr>
            <w:r w:rsidRPr="00701B0D">
              <w:rPr>
                <w:sz w:val="24"/>
                <w:szCs w:val="24"/>
              </w:rPr>
              <w:t>Saldırıya geçen darbeciler,</w:t>
            </w:r>
          </w:p>
          <w:p w14:paraId="4D2938E8" w14:textId="77777777" w:rsidR="009F1464" w:rsidRPr="00701B0D" w:rsidRDefault="009F1464" w:rsidP="00780C69">
            <w:pPr>
              <w:rPr>
                <w:sz w:val="24"/>
                <w:szCs w:val="24"/>
              </w:rPr>
            </w:pPr>
            <w:r w:rsidRPr="00701B0D">
              <w:rPr>
                <w:sz w:val="24"/>
                <w:szCs w:val="24"/>
              </w:rPr>
              <w:t>Bunlarla baş eden kahramanlar.</w:t>
            </w:r>
          </w:p>
          <w:p w14:paraId="4178FE83" w14:textId="77777777" w:rsidR="009F1464" w:rsidRPr="00701B0D" w:rsidRDefault="009F1464" w:rsidP="00780C69">
            <w:pPr>
              <w:rPr>
                <w:sz w:val="24"/>
                <w:szCs w:val="24"/>
              </w:rPr>
            </w:pPr>
          </w:p>
          <w:p w14:paraId="59C8C673" w14:textId="77777777" w:rsidR="009F1464" w:rsidRPr="00701B0D" w:rsidRDefault="009F1464" w:rsidP="00780C69">
            <w:pPr>
              <w:rPr>
                <w:sz w:val="24"/>
                <w:szCs w:val="24"/>
              </w:rPr>
            </w:pPr>
            <w:r w:rsidRPr="00701B0D">
              <w:rPr>
                <w:sz w:val="24"/>
                <w:szCs w:val="24"/>
              </w:rPr>
              <w:t>15 Temmuz’du bugün,</w:t>
            </w:r>
          </w:p>
          <w:p w14:paraId="067201F9" w14:textId="77777777" w:rsidR="009F1464" w:rsidRPr="00701B0D" w:rsidRDefault="009F1464" w:rsidP="00780C69">
            <w:pPr>
              <w:rPr>
                <w:sz w:val="24"/>
                <w:szCs w:val="24"/>
              </w:rPr>
            </w:pPr>
            <w:r w:rsidRPr="00701B0D">
              <w:rPr>
                <w:sz w:val="24"/>
                <w:szCs w:val="24"/>
              </w:rPr>
              <w:t>Hedeflerine ulaşamayan darbeciler,</w:t>
            </w:r>
          </w:p>
          <w:p w14:paraId="5EC258EA" w14:textId="77777777" w:rsidR="009F1464" w:rsidRPr="00701B0D" w:rsidRDefault="009F1464" w:rsidP="00780C69">
            <w:pPr>
              <w:rPr>
                <w:sz w:val="24"/>
                <w:szCs w:val="24"/>
              </w:rPr>
            </w:pPr>
            <w:r w:rsidRPr="00701B0D">
              <w:rPr>
                <w:sz w:val="24"/>
                <w:szCs w:val="24"/>
              </w:rPr>
              <w:t>Galip gelen kahramanlar,</w:t>
            </w:r>
          </w:p>
          <w:p w14:paraId="60D9F055" w14:textId="77777777" w:rsidR="009F1464" w:rsidRDefault="009F1464" w:rsidP="00780C69">
            <w:r w:rsidRPr="00701B0D">
              <w:rPr>
                <w:sz w:val="24"/>
                <w:szCs w:val="24"/>
              </w:rPr>
              <w:t>Vatanı uğruna şehit olanlar…</w:t>
            </w:r>
          </w:p>
          <w:p w14:paraId="23E5D93A" w14:textId="77777777" w:rsidR="009F1464" w:rsidRPr="00BA29B1" w:rsidRDefault="009F1464" w:rsidP="00780C69">
            <w:pPr>
              <w:rPr>
                <w:b/>
              </w:rPr>
            </w:pPr>
          </w:p>
          <w:p w14:paraId="43CB5292" w14:textId="77777777" w:rsidR="009F1464" w:rsidRPr="00701B0D" w:rsidRDefault="009F1464" w:rsidP="00780C69">
            <w:pPr>
              <w:rPr>
                <w:b/>
                <w:sz w:val="24"/>
                <w:szCs w:val="24"/>
              </w:rPr>
            </w:pPr>
            <w:r w:rsidRPr="00701B0D">
              <w:rPr>
                <w:b/>
                <w:sz w:val="24"/>
                <w:szCs w:val="24"/>
              </w:rPr>
              <w:t>8A SELEN BAŞ</w:t>
            </w:r>
          </w:p>
          <w:p w14:paraId="6A2B9656" w14:textId="77777777" w:rsidR="009F1464" w:rsidRPr="00701B0D" w:rsidRDefault="009F1464" w:rsidP="00780C69">
            <w:pPr>
              <w:rPr>
                <w:b/>
                <w:sz w:val="24"/>
                <w:szCs w:val="24"/>
              </w:rPr>
            </w:pPr>
            <w:r w:rsidRPr="00701B0D">
              <w:rPr>
                <w:b/>
                <w:sz w:val="24"/>
                <w:szCs w:val="24"/>
              </w:rPr>
              <w:t>BENİM AZİZ MİLLETİM</w:t>
            </w:r>
          </w:p>
          <w:p w14:paraId="25333F47" w14:textId="77777777" w:rsidR="009F1464" w:rsidRPr="00701B0D" w:rsidRDefault="009F1464" w:rsidP="00780C69">
            <w:pPr>
              <w:rPr>
                <w:sz w:val="24"/>
                <w:szCs w:val="24"/>
              </w:rPr>
            </w:pPr>
            <w:r w:rsidRPr="00701B0D">
              <w:rPr>
                <w:sz w:val="24"/>
                <w:szCs w:val="24"/>
              </w:rPr>
              <w:t>Genç yaşlı demeden,</w:t>
            </w:r>
          </w:p>
          <w:p w14:paraId="3A0F5F0F" w14:textId="77777777" w:rsidR="009F1464" w:rsidRPr="00701B0D" w:rsidRDefault="009F1464" w:rsidP="00780C69">
            <w:pPr>
              <w:rPr>
                <w:sz w:val="24"/>
                <w:szCs w:val="24"/>
              </w:rPr>
            </w:pPr>
            <w:r w:rsidRPr="00701B0D">
              <w:rPr>
                <w:sz w:val="24"/>
                <w:szCs w:val="24"/>
              </w:rPr>
              <w:t>İndiler sokaklara.</w:t>
            </w:r>
          </w:p>
          <w:p w14:paraId="7ABE9B3C" w14:textId="77777777" w:rsidR="009F1464" w:rsidRPr="00701B0D" w:rsidRDefault="009F1464" w:rsidP="00780C69">
            <w:pPr>
              <w:rPr>
                <w:sz w:val="24"/>
                <w:szCs w:val="24"/>
              </w:rPr>
            </w:pPr>
            <w:r w:rsidRPr="00701B0D">
              <w:rPr>
                <w:sz w:val="24"/>
                <w:szCs w:val="24"/>
              </w:rPr>
              <w:t>Ölümü bile korkuttu,</w:t>
            </w:r>
          </w:p>
          <w:p w14:paraId="7D56565D" w14:textId="77777777" w:rsidR="009F1464" w:rsidRPr="00701B0D" w:rsidRDefault="009F1464" w:rsidP="00780C69">
            <w:pPr>
              <w:rPr>
                <w:sz w:val="24"/>
                <w:szCs w:val="24"/>
              </w:rPr>
            </w:pPr>
            <w:r w:rsidRPr="00701B0D">
              <w:rPr>
                <w:sz w:val="24"/>
                <w:szCs w:val="24"/>
              </w:rPr>
              <w:t>Benim aziz milletim.</w:t>
            </w:r>
          </w:p>
          <w:p w14:paraId="743C1A81" w14:textId="77777777" w:rsidR="009F1464" w:rsidRPr="00701B0D" w:rsidRDefault="009F1464" w:rsidP="00780C69">
            <w:pPr>
              <w:rPr>
                <w:sz w:val="24"/>
                <w:szCs w:val="24"/>
              </w:rPr>
            </w:pPr>
          </w:p>
          <w:p w14:paraId="40D1B648" w14:textId="77777777" w:rsidR="009F1464" w:rsidRPr="00701B0D" w:rsidRDefault="009F1464" w:rsidP="00780C69">
            <w:pPr>
              <w:rPr>
                <w:sz w:val="24"/>
                <w:szCs w:val="24"/>
              </w:rPr>
            </w:pPr>
            <w:r w:rsidRPr="00701B0D">
              <w:rPr>
                <w:sz w:val="24"/>
                <w:szCs w:val="24"/>
              </w:rPr>
              <w:t>Yüreklerinde millet aşklarıyla,</w:t>
            </w:r>
          </w:p>
          <w:p w14:paraId="484AC5E4" w14:textId="77777777" w:rsidR="009F1464" w:rsidRPr="00701B0D" w:rsidRDefault="009F1464" w:rsidP="00780C69">
            <w:pPr>
              <w:rPr>
                <w:sz w:val="24"/>
                <w:szCs w:val="24"/>
              </w:rPr>
            </w:pPr>
            <w:r w:rsidRPr="00701B0D">
              <w:rPr>
                <w:sz w:val="24"/>
                <w:szCs w:val="24"/>
              </w:rPr>
              <w:t>Sırtlarında al bayraklarla,</w:t>
            </w:r>
          </w:p>
          <w:p w14:paraId="77969E95" w14:textId="77777777" w:rsidR="009F1464" w:rsidRPr="00701B0D" w:rsidRDefault="009F1464" w:rsidP="00780C69">
            <w:pPr>
              <w:rPr>
                <w:sz w:val="24"/>
                <w:szCs w:val="24"/>
              </w:rPr>
            </w:pPr>
            <w:r w:rsidRPr="00701B0D">
              <w:rPr>
                <w:sz w:val="24"/>
                <w:szCs w:val="24"/>
              </w:rPr>
              <w:t>Yattı tankın altına,</w:t>
            </w:r>
          </w:p>
          <w:p w14:paraId="684EA367" w14:textId="77777777" w:rsidR="009F1464" w:rsidRPr="00701B0D" w:rsidRDefault="009F1464" w:rsidP="00780C69">
            <w:pPr>
              <w:rPr>
                <w:sz w:val="24"/>
                <w:szCs w:val="24"/>
              </w:rPr>
            </w:pPr>
            <w:r w:rsidRPr="00701B0D">
              <w:rPr>
                <w:sz w:val="24"/>
                <w:szCs w:val="24"/>
              </w:rPr>
              <w:t>Benim aziz milletim.</w:t>
            </w:r>
          </w:p>
          <w:p w14:paraId="2BDF8833" w14:textId="77777777" w:rsidR="009F1464" w:rsidRPr="00701B0D" w:rsidRDefault="009F1464" w:rsidP="00780C69">
            <w:pPr>
              <w:rPr>
                <w:sz w:val="24"/>
                <w:szCs w:val="24"/>
              </w:rPr>
            </w:pPr>
          </w:p>
          <w:p w14:paraId="3978E7F1" w14:textId="77777777" w:rsidR="009F1464" w:rsidRPr="00701B0D" w:rsidRDefault="009F1464" w:rsidP="00780C69">
            <w:pPr>
              <w:rPr>
                <w:sz w:val="24"/>
                <w:szCs w:val="24"/>
              </w:rPr>
            </w:pPr>
            <w:r w:rsidRPr="00701B0D">
              <w:rPr>
                <w:sz w:val="24"/>
                <w:szCs w:val="24"/>
              </w:rPr>
              <w:t>Vatansız kalmaktansa,</w:t>
            </w:r>
          </w:p>
          <w:p w14:paraId="6E66D31A" w14:textId="77777777" w:rsidR="009F1464" w:rsidRPr="00701B0D" w:rsidRDefault="009F1464" w:rsidP="00780C69">
            <w:pPr>
              <w:rPr>
                <w:sz w:val="24"/>
                <w:szCs w:val="24"/>
              </w:rPr>
            </w:pPr>
            <w:r w:rsidRPr="00701B0D">
              <w:rPr>
                <w:sz w:val="24"/>
                <w:szCs w:val="24"/>
              </w:rPr>
              <w:t>Can veririz dediler.</w:t>
            </w:r>
          </w:p>
          <w:p w14:paraId="79BD8261" w14:textId="77777777" w:rsidR="009F1464" w:rsidRPr="00701B0D" w:rsidRDefault="009F1464" w:rsidP="00780C69">
            <w:pPr>
              <w:rPr>
                <w:sz w:val="24"/>
                <w:szCs w:val="24"/>
              </w:rPr>
            </w:pPr>
            <w:r w:rsidRPr="00701B0D">
              <w:rPr>
                <w:sz w:val="24"/>
                <w:szCs w:val="24"/>
              </w:rPr>
              <w:t>Onlar güçlerine biz Allah’a güvendik,</w:t>
            </w:r>
          </w:p>
          <w:p w14:paraId="763FBFD7" w14:textId="77777777" w:rsidR="009F1464" w:rsidRPr="00D70B45" w:rsidRDefault="009F1464" w:rsidP="00780C69">
            <w:r w:rsidRPr="00701B0D">
              <w:rPr>
                <w:sz w:val="24"/>
                <w:szCs w:val="24"/>
              </w:rPr>
              <w:t>Benim aziz milletim.</w:t>
            </w:r>
          </w:p>
        </w:tc>
        <w:tc>
          <w:tcPr>
            <w:tcW w:w="4086" w:type="dxa"/>
            <w:tcMar>
              <w:left w:w="144" w:type="dxa"/>
              <w:right w:w="144" w:type="dxa"/>
            </w:tcMar>
          </w:tcPr>
          <w:p w14:paraId="06AF9E02" w14:textId="77777777" w:rsidR="009F1464" w:rsidRPr="00701B0D" w:rsidRDefault="009F1464" w:rsidP="00780C69">
            <w:pPr>
              <w:rPr>
                <w:sz w:val="24"/>
                <w:szCs w:val="24"/>
              </w:rPr>
            </w:pPr>
          </w:p>
          <w:p w14:paraId="1A4D72CB" w14:textId="77777777" w:rsidR="009F1464" w:rsidRPr="00701B0D" w:rsidRDefault="009F1464" w:rsidP="00780C69">
            <w:pPr>
              <w:rPr>
                <w:b/>
                <w:sz w:val="24"/>
                <w:szCs w:val="24"/>
              </w:rPr>
            </w:pPr>
            <w:r w:rsidRPr="00701B0D">
              <w:rPr>
                <w:b/>
                <w:sz w:val="24"/>
                <w:szCs w:val="24"/>
              </w:rPr>
              <w:t>8E CEYDA UĞUR</w:t>
            </w:r>
          </w:p>
          <w:p w14:paraId="283994D6" w14:textId="77777777" w:rsidR="009F1464" w:rsidRPr="00701B0D" w:rsidRDefault="009F1464" w:rsidP="00780C69">
            <w:pPr>
              <w:rPr>
                <w:b/>
                <w:bCs/>
                <w:sz w:val="24"/>
                <w:szCs w:val="24"/>
              </w:rPr>
            </w:pPr>
            <w:r w:rsidRPr="00701B0D">
              <w:rPr>
                <w:b/>
                <w:bCs/>
                <w:sz w:val="24"/>
                <w:szCs w:val="24"/>
              </w:rPr>
              <w:t>VATAN BÖLÜNMEZ</w:t>
            </w:r>
          </w:p>
          <w:p w14:paraId="440FAD55" w14:textId="77777777" w:rsidR="009F1464" w:rsidRPr="00701B0D" w:rsidRDefault="009F1464" w:rsidP="00780C69">
            <w:pPr>
              <w:rPr>
                <w:sz w:val="24"/>
                <w:szCs w:val="24"/>
              </w:rPr>
            </w:pPr>
            <w:r w:rsidRPr="00701B0D">
              <w:rPr>
                <w:sz w:val="24"/>
                <w:szCs w:val="24"/>
              </w:rPr>
              <w:t>15 Temmuz gecesi,</w:t>
            </w:r>
          </w:p>
          <w:p w14:paraId="28797CAF" w14:textId="77777777" w:rsidR="009F1464" w:rsidRPr="00701B0D" w:rsidRDefault="009F1464" w:rsidP="00780C69">
            <w:pPr>
              <w:rPr>
                <w:sz w:val="24"/>
                <w:szCs w:val="24"/>
              </w:rPr>
            </w:pPr>
            <w:r w:rsidRPr="00701B0D">
              <w:rPr>
                <w:sz w:val="24"/>
                <w:szCs w:val="24"/>
              </w:rPr>
              <w:t>Düşmanlar geldi vatanımıza,</w:t>
            </w:r>
          </w:p>
          <w:p w14:paraId="57B10124" w14:textId="77777777" w:rsidR="009F1464" w:rsidRPr="00701B0D" w:rsidRDefault="009F1464" w:rsidP="00780C69">
            <w:pPr>
              <w:rPr>
                <w:sz w:val="24"/>
                <w:szCs w:val="24"/>
              </w:rPr>
            </w:pPr>
            <w:r w:rsidRPr="00701B0D">
              <w:rPr>
                <w:sz w:val="24"/>
                <w:szCs w:val="24"/>
              </w:rPr>
              <w:t>Tanklarla, tüfeklerle…</w:t>
            </w:r>
          </w:p>
          <w:p w14:paraId="3C85AB6E" w14:textId="77777777" w:rsidR="009F1464" w:rsidRPr="00701B0D" w:rsidRDefault="009F1464" w:rsidP="00780C69">
            <w:pPr>
              <w:rPr>
                <w:sz w:val="24"/>
                <w:szCs w:val="24"/>
              </w:rPr>
            </w:pPr>
            <w:r w:rsidRPr="00701B0D">
              <w:rPr>
                <w:sz w:val="24"/>
                <w:szCs w:val="24"/>
              </w:rPr>
              <w:t>Ülkemizi dağıtmaya.</w:t>
            </w:r>
          </w:p>
          <w:p w14:paraId="6F0E5D45" w14:textId="77777777" w:rsidR="009F1464" w:rsidRPr="00701B0D" w:rsidRDefault="009F1464" w:rsidP="00780C69">
            <w:pPr>
              <w:rPr>
                <w:sz w:val="24"/>
                <w:szCs w:val="24"/>
              </w:rPr>
            </w:pPr>
          </w:p>
          <w:p w14:paraId="151D16C1" w14:textId="77777777" w:rsidR="009F1464" w:rsidRPr="00701B0D" w:rsidRDefault="009F1464" w:rsidP="00780C69">
            <w:pPr>
              <w:rPr>
                <w:sz w:val="24"/>
                <w:szCs w:val="24"/>
              </w:rPr>
            </w:pPr>
            <w:r w:rsidRPr="00701B0D">
              <w:rPr>
                <w:sz w:val="24"/>
                <w:szCs w:val="24"/>
              </w:rPr>
              <w:t>İşte o gece,</w:t>
            </w:r>
          </w:p>
          <w:p w14:paraId="17FEB92A" w14:textId="77777777" w:rsidR="009F1464" w:rsidRPr="00701B0D" w:rsidRDefault="009F1464" w:rsidP="00780C69">
            <w:pPr>
              <w:rPr>
                <w:sz w:val="24"/>
                <w:szCs w:val="24"/>
              </w:rPr>
            </w:pPr>
            <w:r w:rsidRPr="00701B0D">
              <w:rPr>
                <w:sz w:val="24"/>
                <w:szCs w:val="24"/>
              </w:rPr>
              <w:t>Genç, yaşlı, çoluk çocuk demeden,</w:t>
            </w:r>
          </w:p>
          <w:p w14:paraId="22124BF0" w14:textId="77777777" w:rsidR="009F1464" w:rsidRPr="00701B0D" w:rsidRDefault="009F1464" w:rsidP="00780C69">
            <w:pPr>
              <w:rPr>
                <w:sz w:val="24"/>
                <w:szCs w:val="24"/>
              </w:rPr>
            </w:pPr>
            <w:r w:rsidRPr="00701B0D">
              <w:rPr>
                <w:sz w:val="24"/>
                <w:szCs w:val="24"/>
              </w:rPr>
              <w:t>İndi herkes sokaklara,</w:t>
            </w:r>
          </w:p>
          <w:p w14:paraId="32F7FB33" w14:textId="77777777" w:rsidR="009F1464" w:rsidRPr="00701B0D" w:rsidRDefault="009F1464" w:rsidP="00780C69">
            <w:pPr>
              <w:rPr>
                <w:sz w:val="24"/>
                <w:szCs w:val="24"/>
              </w:rPr>
            </w:pPr>
            <w:r w:rsidRPr="00701B0D">
              <w:rPr>
                <w:sz w:val="24"/>
                <w:szCs w:val="24"/>
              </w:rPr>
              <w:t>Vatanımızı korumaya.</w:t>
            </w:r>
          </w:p>
          <w:p w14:paraId="6E6C922A" w14:textId="77777777" w:rsidR="009F1464" w:rsidRPr="00701B0D" w:rsidRDefault="009F1464" w:rsidP="00780C69">
            <w:pPr>
              <w:rPr>
                <w:sz w:val="24"/>
                <w:szCs w:val="24"/>
              </w:rPr>
            </w:pPr>
          </w:p>
          <w:p w14:paraId="56304FC4" w14:textId="77777777" w:rsidR="009F1464" w:rsidRPr="00701B0D" w:rsidRDefault="009F1464" w:rsidP="00780C69">
            <w:pPr>
              <w:rPr>
                <w:sz w:val="24"/>
                <w:szCs w:val="24"/>
              </w:rPr>
            </w:pPr>
            <w:r w:rsidRPr="00701B0D">
              <w:rPr>
                <w:sz w:val="24"/>
                <w:szCs w:val="24"/>
              </w:rPr>
              <w:t>Meydandaki askerlerimizin dilinde</w:t>
            </w:r>
          </w:p>
          <w:p w14:paraId="1670EB72" w14:textId="77777777" w:rsidR="009F1464" w:rsidRPr="00701B0D" w:rsidRDefault="009F1464" w:rsidP="00780C69">
            <w:pPr>
              <w:rPr>
                <w:sz w:val="24"/>
                <w:szCs w:val="24"/>
              </w:rPr>
            </w:pPr>
            <w:r w:rsidRPr="00701B0D">
              <w:rPr>
                <w:sz w:val="24"/>
                <w:szCs w:val="24"/>
              </w:rPr>
              <w:t>“Allahu Ekber”, “Bismillah”,</w:t>
            </w:r>
          </w:p>
          <w:p w14:paraId="050534B5" w14:textId="77777777" w:rsidR="009F1464" w:rsidRPr="00701B0D" w:rsidRDefault="009F1464" w:rsidP="00780C69">
            <w:pPr>
              <w:rPr>
                <w:sz w:val="24"/>
                <w:szCs w:val="24"/>
              </w:rPr>
            </w:pPr>
            <w:r w:rsidRPr="00701B0D">
              <w:rPr>
                <w:sz w:val="24"/>
                <w:szCs w:val="24"/>
              </w:rPr>
              <w:t>Evdeki analarımızın dilinde,</w:t>
            </w:r>
          </w:p>
          <w:p w14:paraId="33C3B163" w14:textId="77777777" w:rsidR="009F1464" w:rsidRPr="00701B0D" w:rsidRDefault="009F1464" w:rsidP="00780C69">
            <w:pPr>
              <w:rPr>
                <w:sz w:val="24"/>
                <w:szCs w:val="24"/>
              </w:rPr>
            </w:pPr>
            <w:r w:rsidRPr="00701B0D">
              <w:rPr>
                <w:sz w:val="24"/>
                <w:szCs w:val="24"/>
              </w:rPr>
              <w:t>“Dualarımız sizinle.”</w:t>
            </w:r>
          </w:p>
          <w:p w14:paraId="7578EE31" w14:textId="77777777" w:rsidR="009F1464" w:rsidRPr="00701B0D" w:rsidRDefault="009F1464" w:rsidP="00780C69">
            <w:pPr>
              <w:rPr>
                <w:sz w:val="24"/>
                <w:szCs w:val="24"/>
              </w:rPr>
            </w:pPr>
          </w:p>
          <w:p w14:paraId="3B56B5BA" w14:textId="77777777" w:rsidR="009F1464" w:rsidRPr="00701B0D" w:rsidRDefault="009F1464" w:rsidP="00780C69">
            <w:pPr>
              <w:rPr>
                <w:sz w:val="24"/>
                <w:szCs w:val="24"/>
              </w:rPr>
            </w:pPr>
            <w:r w:rsidRPr="00701B0D">
              <w:rPr>
                <w:sz w:val="24"/>
                <w:szCs w:val="24"/>
              </w:rPr>
              <w:t>15 Temmuz gecesi,</w:t>
            </w:r>
          </w:p>
          <w:p w14:paraId="08867804" w14:textId="77777777" w:rsidR="009F1464" w:rsidRPr="00701B0D" w:rsidRDefault="009F1464" w:rsidP="00780C69">
            <w:pPr>
              <w:rPr>
                <w:sz w:val="24"/>
                <w:szCs w:val="24"/>
              </w:rPr>
            </w:pPr>
            <w:r w:rsidRPr="00701B0D">
              <w:rPr>
                <w:sz w:val="24"/>
                <w:szCs w:val="24"/>
              </w:rPr>
              <w:t>Bölemez kimse bu ülkeyi,</w:t>
            </w:r>
          </w:p>
          <w:p w14:paraId="29B6E3F5" w14:textId="77777777" w:rsidR="009F1464" w:rsidRPr="00701B0D" w:rsidRDefault="009F1464" w:rsidP="00780C69">
            <w:pPr>
              <w:rPr>
                <w:sz w:val="24"/>
                <w:szCs w:val="24"/>
              </w:rPr>
            </w:pPr>
            <w:r w:rsidRPr="00701B0D">
              <w:rPr>
                <w:sz w:val="24"/>
                <w:szCs w:val="24"/>
              </w:rPr>
              <w:t>Biz bitti demeden bitmez,</w:t>
            </w:r>
          </w:p>
          <w:p w14:paraId="6853F1D0" w14:textId="77777777" w:rsidR="009F1464" w:rsidRPr="00701B0D" w:rsidRDefault="009F1464" w:rsidP="00780C69">
            <w:pPr>
              <w:rPr>
                <w:sz w:val="24"/>
                <w:szCs w:val="24"/>
              </w:rPr>
            </w:pPr>
            <w:r w:rsidRPr="00701B0D">
              <w:rPr>
                <w:sz w:val="24"/>
                <w:szCs w:val="24"/>
              </w:rPr>
              <w:t>Vatan bölünmez.</w:t>
            </w:r>
          </w:p>
          <w:p w14:paraId="7770A129" w14:textId="77777777" w:rsidR="009F1464" w:rsidRPr="00701B0D" w:rsidRDefault="009F1464" w:rsidP="00780C69">
            <w:pPr>
              <w:rPr>
                <w:sz w:val="24"/>
                <w:szCs w:val="24"/>
              </w:rPr>
            </w:pPr>
          </w:p>
          <w:p w14:paraId="36E3919D" w14:textId="77777777" w:rsidR="009F1464" w:rsidRPr="00701B0D" w:rsidRDefault="009F1464" w:rsidP="00780C69">
            <w:pPr>
              <w:rPr>
                <w:b/>
                <w:sz w:val="24"/>
                <w:szCs w:val="24"/>
              </w:rPr>
            </w:pPr>
            <w:r w:rsidRPr="00701B0D">
              <w:rPr>
                <w:b/>
                <w:sz w:val="24"/>
                <w:szCs w:val="24"/>
              </w:rPr>
              <w:t>8C DAMLA OCAK</w:t>
            </w:r>
          </w:p>
          <w:p w14:paraId="53560748" w14:textId="77777777" w:rsidR="009F1464" w:rsidRPr="00701B0D" w:rsidRDefault="009F1464" w:rsidP="00780C69">
            <w:pPr>
              <w:rPr>
                <w:b/>
                <w:sz w:val="24"/>
                <w:szCs w:val="24"/>
              </w:rPr>
            </w:pPr>
            <w:r w:rsidRPr="00701B0D">
              <w:rPr>
                <w:b/>
                <w:sz w:val="24"/>
                <w:szCs w:val="24"/>
              </w:rPr>
              <w:t>VATANIN KAHRAMANLARI</w:t>
            </w:r>
          </w:p>
          <w:p w14:paraId="2662276E" w14:textId="77777777" w:rsidR="009F1464" w:rsidRPr="00701B0D" w:rsidRDefault="009F1464" w:rsidP="00780C69">
            <w:pPr>
              <w:rPr>
                <w:sz w:val="24"/>
                <w:szCs w:val="24"/>
              </w:rPr>
            </w:pPr>
            <w:r w:rsidRPr="00701B0D">
              <w:rPr>
                <w:sz w:val="24"/>
                <w:szCs w:val="24"/>
              </w:rPr>
              <w:t>Bu vatanın kahramanları,</w:t>
            </w:r>
          </w:p>
          <w:p w14:paraId="1E8F6B5F" w14:textId="77777777" w:rsidR="009F1464" w:rsidRPr="00701B0D" w:rsidRDefault="009F1464" w:rsidP="00780C69">
            <w:pPr>
              <w:rPr>
                <w:sz w:val="24"/>
                <w:szCs w:val="24"/>
              </w:rPr>
            </w:pPr>
            <w:r w:rsidRPr="00701B0D">
              <w:rPr>
                <w:sz w:val="24"/>
                <w:szCs w:val="24"/>
              </w:rPr>
              <w:t>Dünün bugünün yarının sevgilisi,</w:t>
            </w:r>
          </w:p>
          <w:p w14:paraId="7F16EF21" w14:textId="77777777" w:rsidR="009F1464" w:rsidRPr="00701B0D" w:rsidRDefault="009F1464" w:rsidP="00780C69">
            <w:pPr>
              <w:rPr>
                <w:sz w:val="24"/>
                <w:szCs w:val="24"/>
              </w:rPr>
            </w:pPr>
            <w:r w:rsidRPr="00701B0D">
              <w:rPr>
                <w:sz w:val="24"/>
                <w:szCs w:val="24"/>
              </w:rPr>
              <w:t>Harikalar yarattın 15 Temmuz gecesi.</w:t>
            </w:r>
          </w:p>
          <w:p w14:paraId="2DE0BA1A" w14:textId="77777777" w:rsidR="009F1464" w:rsidRPr="00701B0D" w:rsidRDefault="009F1464" w:rsidP="00780C69">
            <w:pPr>
              <w:rPr>
                <w:sz w:val="24"/>
                <w:szCs w:val="24"/>
              </w:rPr>
            </w:pPr>
          </w:p>
          <w:p w14:paraId="21504DB1" w14:textId="77777777" w:rsidR="009F1464" w:rsidRPr="00701B0D" w:rsidRDefault="009F1464" w:rsidP="00780C69">
            <w:pPr>
              <w:rPr>
                <w:sz w:val="24"/>
                <w:szCs w:val="24"/>
              </w:rPr>
            </w:pPr>
            <w:r w:rsidRPr="00701B0D">
              <w:rPr>
                <w:sz w:val="24"/>
                <w:szCs w:val="24"/>
              </w:rPr>
              <w:t>Canını ortaya koydun,</w:t>
            </w:r>
          </w:p>
          <w:p w14:paraId="20C13567" w14:textId="77777777" w:rsidR="009F1464" w:rsidRPr="00701B0D" w:rsidRDefault="009F1464" w:rsidP="00780C69">
            <w:pPr>
              <w:rPr>
                <w:sz w:val="24"/>
                <w:szCs w:val="24"/>
              </w:rPr>
            </w:pPr>
            <w:r w:rsidRPr="00701B0D">
              <w:rPr>
                <w:sz w:val="24"/>
                <w:szCs w:val="24"/>
              </w:rPr>
              <w:t>Her şeyden önce geldi vatan sevgisi.</w:t>
            </w:r>
          </w:p>
          <w:p w14:paraId="2F2A6971" w14:textId="77777777" w:rsidR="009F1464" w:rsidRPr="00701B0D" w:rsidRDefault="009F1464" w:rsidP="00780C69">
            <w:pPr>
              <w:rPr>
                <w:sz w:val="24"/>
                <w:szCs w:val="24"/>
              </w:rPr>
            </w:pPr>
            <w:r w:rsidRPr="00701B0D">
              <w:rPr>
                <w:sz w:val="24"/>
                <w:szCs w:val="24"/>
              </w:rPr>
              <w:t>Türk bayrağını arşa çıkardın,</w:t>
            </w:r>
          </w:p>
          <w:p w14:paraId="091BD04C" w14:textId="77777777" w:rsidR="009F1464" w:rsidRPr="00701B0D" w:rsidRDefault="009F1464" w:rsidP="00780C69">
            <w:pPr>
              <w:rPr>
                <w:sz w:val="24"/>
                <w:szCs w:val="24"/>
              </w:rPr>
            </w:pPr>
            <w:r w:rsidRPr="00701B0D">
              <w:rPr>
                <w:sz w:val="24"/>
                <w:szCs w:val="24"/>
              </w:rPr>
              <w:t>Tüm Türkiye bunun şahidi.</w:t>
            </w:r>
          </w:p>
          <w:p w14:paraId="0B12A896" w14:textId="77777777" w:rsidR="009F1464" w:rsidRPr="00701B0D" w:rsidRDefault="009F1464" w:rsidP="00780C69">
            <w:pPr>
              <w:rPr>
                <w:sz w:val="24"/>
                <w:szCs w:val="24"/>
              </w:rPr>
            </w:pPr>
          </w:p>
          <w:p w14:paraId="65DA4613" w14:textId="77777777" w:rsidR="009F1464" w:rsidRPr="00701B0D" w:rsidRDefault="009F1464" w:rsidP="00780C69">
            <w:pPr>
              <w:rPr>
                <w:sz w:val="24"/>
                <w:szCs w:val="24"/>
              </w:rPr>
            </w:pPr>
            <w:r w:rsidRPr="00701B0D">
              <w:rPr>
                <w:sz w:val="24"/>
                <w:szCs w:val="24"/>
              </w:rPr>
              <w:t>Öyle yürek yok hiçbir ülkede,</w:t>
            </w:r>
          </w:p>
          <w:p w14:paraId="01BF40F7" w14:textId="77777777" w:rsidR="009F1464" w:rsidRPr="00701B0D" w:rsidRDefault="009F1464" w:rsidP="00780C69">
            <w:pPr>
              <w:rPr>
                <w:sz w:val="24"/>
                <w:szCs w:val="24"/>
              </w:rPr>
            </w:pPr>
            <w:r w:rsidRPr="00701B0D">
              <w:rPr>
                <w:sz w:val="24"/>
                <w:szCs w:val="24"/>
              </w:rPr>
              <w:t>Tüm nimetler yağsa da azdır üstünüze,</w:t>
            </w:r>
          </w:p>
          <w:p w14:paraId="212BF316" w14:textId="77777777" w:rsidR="009F1464" w:rsidRPr="00701B0D" w:rsidRDefault="009F1464" w:rsidP="00780C69">
            <w:pPr>
              <w:rPr>
                <w:sz w:val="24"/>
                <w:szCs w:val="24"/>
              </w:rPr>
            </w:pPr>
            <w:r w:rsidRPr="00701B0D">
              <w:rPr>
                <w:sz w:val="24"/>
                <w:szCs w:val="24"/>
              </w:rPr>
              <w:t xml:space="preserve">İsmini yazdık gönlümüzün en güzel köşesine, </w:t>
            </w:r>
          </w:p>
          <w:p w14:paraId="2E19650B" w14:textId="77777777" w:rsidR="009F1464" w:rsidRPr="00701B0D" w:rsidRDefault="009F1464" w:rsidP="00780C69">
            <w:pPr>
              <w:rPr>
                <w:sz w:val="24"/>
                <w:szCs w:val="24"/>
              </w:rPr>
            </w:pPr>
            <w:r w:rsidRPr="00701B0D">
              <w:rPr>
                <w:sz w:val="24"/>
                <w:szCs w:val="24"/>
              </w:rPr>
              <w:t>Olmaz korkumuz karşımıza en iyisi gelse de.</w:t>
            </w:r>
          </w:p>
        </w:tc>
        <w:tc>
          <w:tcPr>
            <w:tcW w:w="4985" w:type="dxa"/>
            <w:tcMar>
              <w:left w:w="144" w:type="dxa"/>
            </w:tcMar>
          </w:tcPr>
          <w:p w14:paraId="1F461D82" w14:textId="77777777" w:rsidR="009F1464" w:rsidRPr="00E7314A" w:rsidRDefault="009F1464" w:rsidP="00780C69">
            <w:r>
              <w:rPr>
                <w:noProof/>
                <w:lang w:eastAsia="tr-TR"/>
              </w:rPr>
              <w:drawing>
                <wp:inline distT="0" distB="0" distL="0" distR="0" wp14:anchorId="5672BB0A" wp14:editId="0A7E5510">
                  <wp:extent cx="3074402" cy="1738365"/>
                  <wp:effectExtent l="0" t="0" r="0" b="0"/>
                  <wp:docPr id="2" name="Resim 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içeren bir resim&#10;&#10;Açıklama otomatik olarak oluşturuld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7651" cy="1762819"/>
                          </a:xfrm>
                          <a:prstGeom prst="rect">
                            <a:avLst/>
                          </a:prstGeom>
                        </pic:spPr>
                      </pic:pic>
                    </a:graphicData>
                  </a:graphic>
                </wp:inline>
              </w:drawing>
            </w:r>
          </w:p>
          <w:p w14:paraId="5FE6B4C7" w14:textId="77777777" w:rsidR="009F1464" w:rsidRPr="00701B0D" w:rsidRDefault="009F1464" w:rsidP="00780C69">
            <w:pPr>
              <w:pStyle w:val="ResimYazs1"/>
              <w:jc w:val="center"/>
              <w:rPr>
                <w:b/>
                <w:bCs/>
                <w:sz w:val="24"/>
                <w:szCs w:val="24"/>
              </w:rPr>
            </w:pPr>
            <w:r w:rsidRPr="00701B0D">
              <w:rPr>
                <w:b/>
                <w:bCs/>
                <w:sz w:val="24"/>
                <w:szCs w:val="24"/>
              </w:rPr>
              <w:t>8C ÜMEYİR YILDIZ</w:t>
            </w:r>
          </w:p>
          <w:p w14:paraId="30B22B1C" w14:textId="77777777" w:rsidR="009F1464" w:rsidRPr="00701B0D" w:rsidRDefault="009F1464" w:rsidP="00780C69">
            <w:pPr>
              <w:pStyle w:val="ResimYazs1"/>
              <w:jc w:val="center"/>
              <w:rPr>
                <w:b/>
                <w:bCs/>
                <w:sz w:val="24"/>
                <w:szCs w:val="24"/>
              </w:rPr>
            </w:pPr>
            <w:r w:rsidRPr="00701B0D">
              <w:rPr>
                <w:b/>
                <w:bCs/>
                <w:sz w:val="24"/>
                <w:szCs w:val="24"/>
              </w:rPr>
              <w:t>15 TEMMUZ ŞİİRİ</w:t>
            </w:r>
          </w:p>
          <w:p w14:paraId="58F0E683" w14:textId="77777777" w:rsidR="00701B0D" w:rsidRPr="00701B0D" w:rsidRDefault="00701B0D" w:rsidP="00780C69">
            <w:pPr>
              <w:rPr>
                <w:sz w:val="24"/>
                <w:szCs w:val="24"/>
              </w:rPr>
            </w:pPr>
          </w:p>
          <w:p w14:paraId="3E2C8B77" w14:textId="246F327F" w:rsidR="009F1464" w:rsidRPr="00701B0D" w:rsidRDefault="009F1464" w:rsidP="00780C69">
            <w:pPr>
              <w:rPr>
                <w:sz w:val="24"/>
                <w:szCs w:val="24"/>
              </w:rPr>
            </w:pPr>
            <w:r w:rsidRPr="00701B0D">
              <w:rPr>
                <w:sz w:val="24"/>
                <w:szCs w:val="24"/>
              </w:rPr>
              <w:t>Temmuzun 15’i şehitler ölmez,</w:t>
            </w:r>
          </w:p>
          <w:p w14:paraId="4DEF3A35" w14:textId="77777777" w:rsidR="009F1464" w:rsidRPr="00701B0D" w:rsidRDefault="009F1464" w:rsidP="00780C69">
            <w:pPr>
              <w:rPr>
                <w:sz w:val="24"/>
                <w:szCs w:val="24"/>
              </w:rPr>
            </w:pPr>
            <w:r w:rsidRPr="00701B0D">
              <w:rPr>
                <w:sz w:val="24"/>
                <w:szCs w:val="24"/>
              </w:rPr>
              <w:t>Bu millet liderinin sözünden dönmez,</w:t>
            </w:r>
          </w:p>
          <w:p w14:paraId="6D98E542" w14:textId="56625E61" w:rsidR="009F1464" w:rsidRPr="00701B0D" w:rsidRDefault="009F1464" w:rsidP="00780C69">
            <w:pPr>
              <w:rPr>
                <w:sz w:val="24"/>
                <w:szCs w:val="24"/>
              </w:rPr>
            </w:pPr>
            <w:r w:rsidRPr="00701B0D">
              <w:rPr>
                <w:sz w:val="24"/>
                <w:szCs w:val="24"/>
              </w:rPr>
              <w:t>Türkiye</w:t>
            </w:r>
            <w:r w:rsidR="002A2F13">
              <w:rPr>
                <w:sz w:val="24"/>
                <w:szCs w:val="24"/>
              </w:rPr>
              <w:t>’</w:t>
            </w:r>
            <w:r w:rsidRPr="00701B0D">
              <w:rPr>
                <w:sz w:val="24"/>
                <w:szCs w:val="24"/>
              </w:rPr>
              <w:t>m haini asla affetmez,</w:t>
            </w:r>
          </w:p>
          <w:p w14:paraId="1DA0054C" w14:textId="77777777" w:rsidR="009F1464" w:rsidRPr="00701B0D" w:rsidRDefault="009F1464" w:rsidP="00780C69">
            <w:pPr>
              <w:rPr>
                <w:sz w:val="24"/>
                <w:szCs w:val="24"/>
              </w:rPr>
            </w:pPr>
            <w:r w:rsidRPr="00701B0D">
              <w:rPr>
                <w:sz w:val="24"/>
                <w:szCs w:val="24"/>
              </w:rPr>
              <w:t>Düğün niyetiyle biz ölüme gideriz.</w:t>
            </w:r>
          </w:p>
          <w:p w14:paraId="1EF7F2E1" w14:textId="77777777" w:rsidR="009F1464" w:rsidRPr="00701B0D" w:rsidRDefault="009F1464" w:rsidP="00780C69">
            <w:pPr>
              <w:rPr>
                <w:sz w:val="24"/>
                <w:szCs w:val="24"/>
              </w:rPr>
            </w:pPr>
          </w:p>
          <w:p w14:paraId="292D530B" w14:textId="77777777" w:rsidR="009F1464" w:rsidRPr="00701B0D" w:rsidRDefault="009F1464" w:rsidP="00780C69">
            <w:pPr>
              <w:rPr>
                <w:sz w:val="24"/>
                <w:szCs w:val="24"/>
              </w:rPr>
            </w:pPr>
            <w:r w:rsidRPr="00701B0D">
              <w:rPr>
                <w:sz w:val="24"/>
                <w:szCs w:val="24"/>
              </w:rPr>
              <w:t>Durmak yok bizlere bugünden gayrı,</w:t>
            </w:r>
          </w:p>
          <w:p w14:paraId="4AD79467" w14:textId="567A57E6" w:rsidR="009F1464" w:rsidRPr="00701B0D" w:rsidRDefault="009F1464" w:rsidP="00780C69">
            <w:pPr>
              <w:rPr>
                <w:sz w:val="24"/>
                <w:szCs w:val="24"/>
              </w:rPr>
            </w:pPr>
            <w:r w:rsidRPr="00701B0D">
              <w:rPr>
                <w:sz w:val="24"/>
                <w:szCs w:val="24"/>
              </w:rPr>
              <w:t>Hepimiz Mehmet</w:t>
            </w:r>
            <w:r w:rsidR="002A2F13">
              <w:rPr>
                <w:sz w:val="24"/>
                <w:szCs w:val="24"/>
              </w:rPr>
              <w:t>’</w:t>
            </w:r>
            <w:r w:rsidRPr="00701B0D">
              <w:rPr>
                <w:sz w:val="24"/>
                <w:szCs w:val="24"/>
              </w:rPr>
              <w:t>iz biz ayrı ayrı,</w:t>
            </w:r>
          </w:p>
          <w:p w14:paraId="4B65113A" w14:textId="77777777" w:rsidR="009F1464" w:rsidRPr="00701B0D" w:rsidRDefault="009F1464" w:rsidP="00780C69">
            <w:pPr>
              <w:rPr>
                <w:sz w:val="24"/>
                <w:szCs w:val="24"/>
              </w:rPr>
            </w:pPr>
            <w:r w:rsidRPr="00701B0D">
              <w:rPr>
                <w:sz w:val="24"/>
                <w:szCs w:val="24"/>
              </w:rPr>
              <w:t>Tanklara siper olan bedenler ile,</w:t>
            </w:r>
          </w:p>
          <w:p w14:paraId="7F52C7CA" w14:textId="77777777" w:rsidR="009F1464" w:rsidRPr="00701B0D" w:rsidRDefault="009F1464" w:rsidP="00780C69">
            <w:pPr>
              <w:rPr>
                <w:sz w:val="24"/>
                <w:szCs w:val="24"/>
              </w:rPr>
            </w:pPr>
            <w:r w:rsidRPr="00701B0D">
              <w:rPr>
                <w:sz w:val="24"/>
                <w:szCs w:val="24"/>
              </w:rPr>
              <w:t>Düğün niyetiyle biz ölüme gideriz.</w:t>
            </w:r>
          </w:p>
          <w:p w14:paraId="25C79BE7" w14:textId="77777777" w:rsidR="009F1464" w:rsidRPr="00701B0D" w:rsidRDefault="009F1464" w:rsidP="00780C69">
            <w:pPr>
              <w:rPr>
                <w:sz w:val="24"/>
                <w:szCs w:val="24"/>
              </w:rPr>
            </w:pPr>
          </w:p>
          <w:p w14:paraId="75B4A8C8" w14:textId="77777777" w:rsidR="009F1464" w:rsidRPr="00701B0D" w:rsidRDefault="009F1464" w:rsidP="00780C69">
            <w:pPr>
              <w:rPr>
                <w:sz w:val="24"/>
                <w:szCs w:val="24"/>
              </w:rPr>
            </w:pPr>
            <w:r w:rsidRPr="00701B0D">
              <w:rPr>
                <w:sz w:val="24"/>
                <w:szCs w:val="24"/>
              </w:rPr>
              <w:t>Sular uyusa da düşman uyumaz,</w:t>
            </w:r>
          </w:p>
          <w:p w14:paraId="2EBC05E1" w14:textId="77777777" w:rsidR="009F1464" w:rsidRPr="00701B0D" w:rsidRDefault="009F1464" w:rsidP="00780C69">
            <w:pPr>
              <w:rPr>
                <w:sz w:val="24"/>
                <w:szCs w:val="24"/>
              </w:rPr>
            </w:pPr>
            <w:r w:rsidRPr="00701B0D">
              <w:rPr>
                <w:sz w:val="24"/>
                <w:szCs w:val="24"/>
              </w:rPr>
              <w:t>Bu vatan uğruna göz uyku tutmaz,</w:t>
            </w:r>
          </w:p>
          <w:p w14:paraId="7E3A6113" w14:textId="77777777" w:rsidR="009F1464" w:rsidRPr="00701B0D" w:rsidRDefault="009F1464" w:rsidP="00780C69">
            <w:pPr>
              <w:rPr>
                <w:sz w:val="24"/>
                <w:szCs w:val="24"/>
              </w:rPr>
            </w:pPr>
            <w:r w:rsidRPr="00701B0D">
              <w:rPr>
                <w:sz w:val="24"/>
                <w:szCs w:val="24"/>
              </w:rPr>
              <w:t>Öyle bir destan ki hiç unutulmaz,</w:t>
            </w:r>
          </w:p>
          <w:p w14:paraId="20AB1C07" w14:textId="77777777" w:rsidR="009F1464" w:rsidRPr="00701B0D" w:rsidRDefault="009F1464" w:rsidP="00780C69">
            <w:pPr>
              <w:rPr>
                <w:sz w:val="24"/>
                <w:szCs w:val="24"/>
              </w:rPr>
            </w:pPr>
            <w:r w:rsidRPr="00701B0D">
              <w:rPr>
                <w:sz w:val="24"/>
                <w:szCs w:val="24"/>
              </w:rPr>
              <w:t>Düğün niyetiyle biz ölüme gideriz.</w:t>
            </w:r>
          </w:p>
          <w:p w14:paraId="5F5EF169" w14:textId="77777777" w:rsidR="009F1464" w:rsidRPr="00701B0D" w:rsidRDefault="009F1464" w:rsidP="00780C69">
            <w:pPr>
              <w:rPr>
                <w:sz w:val="24"/>
                <w:szCs w:val="24"/>
              </w:rPr>
            </w:pPr>
          </w:p>
          <w:p w14:paraId="5860442D" w14:textId="7432315E" w:rsidR="009F1464" w:rsidRPr="00701B0D" w:rsidRDefault="009F1464" w:rsidP="00780C69">
            <w:pPr>
              <w:rPr>
                <w:sz w:val="24"/>
                <w:szCs w:val="24"/>
              </w:rPr>
            </w:pPr>
            <w:r w:rsidRPr="00701B0D">
              <w:rPr>
                <w:sz w:val="24"/>
                <w:szCs w:val="24"/>
              </w:rPr>
              <w:t>Ya Allah Bismil</w:t>
            </w:r>
            <w:r w:rsidR="002A2F13">
              <w:rPr>
                <w:sz w:val="24"/>
                <w:szCs w:val="24"/>
              </w:rPr>
              <w:t>la</w:t>
            </w:r>
            <w:r w:rsidRPr="00701B0D">
              <w:rPr>
                <w:sz w:val="24"/>
                <w:szCs w:val="24"/>
              </w:rPr>
              <w:t>h Allahu Ekber,</w:t>
            </w:r>
          </w:p>
          <w:p w14:paraId="002455EE" w14:textId="77777777" w:rsidR="009F1464" w:rsidRPr="00701B0D" w:rsidRDefault="009F1464" w:rsidP="00780C69">
            <w:pPr>
              <w:rPr>
                <w:sz w:val="24"/>
                <w:szCs w:val="24"/>
              </w:rPr>
            </w:pPr>
            <w:r w:rsidRPr="00701B0D">
              <w:rPr>
                <w:sz w:val="24"/>
                <w:szCs w:val="24"/>
              </w:rPr>
              <w:t>Kahraman milletim meydanı bekler,</w:t>
            </w:r>
          </w:p>
          <w:p w14:paraId="0D014E4D" w14:textId="77777777" w:rsidR="009F1464" w:rsidRPr="00701B0D" w:rsidRDefault="009F1464" w:rsidP="00780C69">
            <w:pPr>
              <w:rPr>
                <w:sz w:val="24"/>
                <w:szCs w:val="24"/>
              </w:rPr>
            </w:pPr>
            <w:r w:rsidRPr="00701B0D">
              <w:rPr>
                <w:sz w:val="24"/>
                <w:szCs w:val="24"/>
              </w:rPr>
              <w:t>Kutsal bir görev bu, iyi nöbetler,</w:t>
            </w:r>
          </w:p>
          <w:p w14:paraId="0625945A" w14:textId="77777777" w:rsidR="009F1464" w:rsidRPr="000637EB" w:rsidRDefault="009F1464" w:rsidP="00780C69">
            <w:r w:rsidRPr="00701B0D">
              <w:rPr>
                <w:sz w:val="24"/>
                <w:szCs w:val="24"/>
              </w:rPr>
              <w:t>Düğün niyetiyle biz ölüme gideriz.</w:t>
            </w:r>
            <w:r>
              <w:t xml:space="preserve"> </w:t>
            </w:r>
          </w:p>
        </w:tc>
      </w:tr>
    </w:tbl>
    <w:p w14:paraId="1DE9CD3E" w14:textId="79654777" w:rsidR="007105BA" w:rsidRDefault="008967BE" w:rsidP="007105BA">
      <w:pPr>
        <w:tabs>
          <w:tab w:val="left" w:pos="871"/>
        </w:tabs>
        <w:rPr>
          <w:color w:val="2F5496" w:themeColor="accent1" w:themeShade="BF"/>
        </w:rPr>
      </w:pPr>
      <w:r>
        <w:rPr>
          <w:rFonts w:eastAsia="Times New Roman" w:cs="Times New Roman"/>
          <w:noProof/>
          <w:color w:val="201F1E"/>
          <w:sz w:val="28"/>
          <w:szCs w:val="28"/>
          <w:lang w:eastAsia="tr-TR"/>
        </w:rPr>
        <w:drawing>
          <wp:anchor distT="0" distB="0" distL="114300" distR="114300" simplePos="0" relativeHeight="251667456" behindDoc="0" locked="0" layoutInCell="1" allowOverlap="1" wp14:anchorId="0AA60C37" wp14:editId="3ECFC2E5">
            <wp:simplePos x="0" y="0"/>
            <wp:positionH relativeFrom="column">
              <wp:posOffset>57150</wp:posOffset>
            </wp:positionH>
            <wp:positionV relativeFrom="paragraph">
              <wp:posOffset>70485</wp:posOffset>
            </wp:positionV>
            <wp:extent cx="4838304" cy="3177540"/>
            <wp:effectExtent l="0" t="0" r="635" b="3810"/>
            <wp:wrapNone/>
            <wp:docPr id="16" name="Resim 1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metin içeren bir resim&#10;&#10;Açıklama otomatik olarak oluşturuldu"/>
                    <pic:cNvPicPr/>
                  </pic:nvPicPr>
                  <pic:blipFill>
                    <a:blip r:embed="rId21">
                      <a:extLst>
                        <a:ext uri="{28A0092B-C50C-407E-A947-70E740481C1C}">
                          <a14:useLocalDpi xmlns:a14="http://schemas.microsoft.com/office/drawing/2010/main" val="0"/>
                        </a:ext>
                      </a:extLst>
                    </a:blip>
                    <a:stretch>
                      <a:fillRect/>
                    </a:stretch>
                  </pic:blipFill>
                  <pic:spPr>
                    <a:xfrm>
                      <a:off x="0" y="0"/>
                      <a:ext cx="4839947" cy="3178619"/>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noProof/>
          <w:color w:val="201F1E"/>
          <w:sz w:val="28"/>
          <w:szCs w:val="28"/>
          <w:lang w:eastAsia="tr-TR"/>
        </w:rPr>
        <mc:AlternateContent>
          <mc:Choice Requires="wps">
            <w:drawing>
              <wp:anchor distT="0" distB="0" distL="114300" distR="114300" simplePos="0" relativeHeight="251666432" behindDoc="0" locked="0" layoutInCell="1" allowOverlap="1" wp14:anchorId="760C807D" wp14:editId="2927AA78">
                <wp:simplePos x="0" y="0"/>
                <wp:positionH relativeFrom="column">
                  <wp:posOffset>5105400</wp:posOffset>
                </wp:positionH>
                <wp:positionV relativeFrom="paragraph">
                  <wp:posOffset>41911</wp:posOffset>
                </wp:positionV>
                <wp:extent cx="3486150" cy="3352800"/>
                <wp:effectExtent l="0" t="0" r="19050" b="19050"/>
                <wp:wrapNone/>
                <wp:docPr id="19" name="Metin Kutusu 19"/>
                <wp:cNvGraphicFramePr/>
                <a:graphic xmlns:a="http://schemas.openxmlformats.org/drawingml/2006/main">
                  <a:graphicData uri="http://schemas.microsoft.com/office/word/2010/wordprocessingShape">
                    <wps:wsp>
                      <wps:cNvSpPr txBox="1"/>
                      <wps:spPr>
                        <a:xfrm>
                          <a:off x="0" y="0"/>
                          <a:ext cx="3486150" cy="33528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20736C6" w14:textId="77777777" w:rsidR="00EF4140" w:rsidRPr="00EF4140" w:rsidRDefault="00EF4140" w:rsidP="00EF4140">
                            <w:pPr>
                              <w:shd w:val="clear" w:color="auto" w:fill="FFFFFF"/>
                              <w:spacing w:after="0"/>
                              <w:ind w:firstLine="720"/>
                              <w:textAlignment w:val="baseline"/>
                              <w:rPr>
                                <w:rFonts w:eastAsia="Times New Roman" w:cs="Times New Roman"/>
                                <w:b/>
                                <w:bCs/>
                                <w:color w:val="2F5496" w:themeColor="accent1" w:themeShade="BF"/>
                                <w:sz w:val="28"/>
                                <w:szCs w:val="28"/>
                                <w:lang w:eastAsia="tr-TR"/>
                              </w:rPr>
                            </w:pPr>
                            <w:r w:rsidRPr="00EF4140">
                              <w:rPr>
                                <w:rFonts w:eastAsia="Times New Roman" w:cs="Times New Roman"/>
                                <w:b/>
                                <w:bCs/>
                                <w:color w:val="2F5496" w:themeColor="accent1" w:themeShade="BF"/>
                                <w:sz w:val="28"/>
                                <w:szCs w:val="28"/>
                                <w:lang w:eastAsia="tr-TR"/>
                              </w:rPr>
                              <w:t>15 TEMMUZ ŞEHİTLERİ</w:t>
                            </w:r>
                          </w:p>
                          <w:p w14:paraId="69CCECD8" w14:textId="77777777" w:rsidR="00EF4140" w:rsidRPr="00EF4140" w:rsidRDefault="00EF4140" w:rsidP="00EF4140">
                            <w:pPr>
                              <w:shd w:val="clear" w:color="auto" w:fill="FFFFFF"/>
                              <w:spacing w:after="0"/>
                              <w:textAlignment w:val="baseline"/>
                              <w:rPr>
                                <w:rFonts w:eastAsia="Times New Roman" w:cs="Times New Roman"/>
                                <w:color w:val="2F5496" w:themeColor="accent1" w:themeShade="BF"/>
                                <w:sz w:val="28"/>
                                <w:szCs w:val="28"/>
                                <w:lang w:eastAsia="tr-TR"/>
                              </w:rPr>
                            </w:pPr>
                          </w:p>
                          <w:p w14:paraId="75A70D09" w14:textId="0881FC2C" w:rsidR="00EF4140" w:rsidRPr="00583009" w:rsidRDefault="00EF4140" w:rsidP="00EF4140">
                            <w:pPr>
                              <w:shd w:val="clear" w:color="auto" w:fill="FFFFFF"/>
                              <w:spacing w:after="0"/>
                              <w:textAlignment w:val="baseline"/>
                              <w:rPr>
                                <w:rFonts w:eastAsia="Times New Roman" w:cs="Times New Roman"/>
                                <w:color w:val="201F1E"/>
                                <w:sz w:val="28"/>
                                <w:szCs w:val="28"/>
                                <w:lang w:eastAsia="tr-TR"/>
                              </w:rPr>
                            </w:pPr>
                            <w:r w:rsidRPr="00583009">
                              <w:rPr>
                                <w:rFonts w:eastAsia="Times New Roman" w:cs="Times New Roman"/>
                                <w:color w:val="201F1E"/>
                                <w:sz w:val="28"/>
                                <w:szCs w:val="28"/>
                                <w:lang w:eastAsia="tr-TR"/>
                              </w:rPr>
                              <w:t>Sen vatan kahramanı, ölümsüz yiğit</w:t>
                            </w:r>
                            <w:r w:rsidRPr="00583009">
                              <w:rPr>
                                <w:rFonts w:eastAsia="Times New Roman" w:cs="Times New Roman"/>
                                <w:color w:val="201F1E"/>
                                <w:sz w:val="28"/>
                                <w:szCs w:val="28"/>
                                <w:lang w:eastAsia="tr-TR"/>
                              </w:rPr>
                              <w:br/>
                              <w:t>Yine bir tarih yazdın dünya şahidin</w:t>
                            </w:r>
                          </w:p>
                          <w:p w14:paraId="24ABF8B3" w14:textId="7A8CD836" w:rsidR="00EF4140" w:rsidRPr="00583009" w:rsidRDefault="00EF4140" w:rsidP="00EF4140">
                            <w:pPr>
                              <w:shd w:val="clear" w:color="auto" w:fill="FFFFFF"/>
                              <w:spacing w:after="0"/>
                              <w:textAlignment w:val="baseline"/>
                              <w:rPr>
                                <w:rFonts w:eastAsia="Times New Roman" w:cs="Times New Roman"/>
                                <w:color w:val="201F1E"/>
                                <w:sz w:val="28"/>
                                <w:szCs w:val="28"/>
                                <w:lang w:eastAsia="tr-TR"/>
                              </w:rPr>
                            </w:pPr>
                            <w:r w:rsidRPr="00583009">
                              <w:rPr>
                                <w:rFonts w:eastAsia="Times New Roman" w:cs="Times New Roman"/>
                                <w:color w:val="201F1E"/>
                                <w:sz w:val="28"/>
                                <w:szCs w:val="28"/>
                                <w:lang w:eastAsia="tr-TR"/>
                              </w:rPr>
                              <w:t>Bir mucize yarattın 15 Temmuz gecesi</w:t>
                            </w:r>
                            <w:r w:rsidRPr="00583009">
                              <w:rPr>
                                <w:rFonts w:eastAsia="Times New Roman" w:cs="Times New Roman"/>
                                <w:color w:val="201F1E"/>
                                <w:sz w:val="28"/>
                                <w:szCs w:val="28"/>
                                <w:lang w:eastAsia="tr-TR"/>
                              </w:rPr>
                              <w:br/>
                              <w:t>Can verdin vatan için yok bundan ötesi</w:t>
                            </w:r>
                          </w:p>
                          <w:p w14:paraId="7470AA30" w14:textId="77777777" w:rsidR="00EF4140" w:rsidRPr="00583009" w:rsidRDefault="00EF4140" w:rsidP="00EF4140">
                            <w:pPr>
                              <w:shd w:val="clear" w:color="auto" w:fill="FFFFFF"/>
                              <w:spacing w:after="0"/>
                              <w:textAlignment w:val="baseline"/>
                              <w:rPr>
                                <w:rFonts w:eastAsia="Times New Roman" w:cs="Times New Roman"/>
                                <w:color w:val="201F1E"/>
                                <w:sz w:val="28"/>
                                <w:szCs w:val="28"/>
                                <w:lang w:eastAsia="tr-TR"/>
                              </w:rPr>
                            </w:pPr>
                          </w:p>
                          <w:p w14:paraId="213DF85D" w14:textId="7207195C" w:rsidR="00EF4140" w:rsidRPr="00583009" w:rsidRDefault="00EF4140" w:rsidP="00EF4140">
                            <w:pPr>
                              <w:shd w:val="clear" w:color="auto" w:fill="FFFFFF"/>
                              <w:spacing w:after="0"/>
                              <w:textAlignment w:val="baseline"/>
                              <w:rPr>
                                <w:rFonts w:eastAsia="Times New Roman" w:cs="Times New Roman"/>
                                <w:color w:val="201F1E"/>
                                <w:sz w:val="28"/>
                                <w:szCs w:val="28"/>
                                <w:lang w:eastAsia="tr-TR"/>
                              </w:rPr>
                            </w:pPr>
                            <w:r w:rsidRPr="00583009">
                              <w:rPr>
                                <w:rFonts w:eastAsia="Times New Roman" w:cs="Times New Roman"/>
                                <w:color w:val="201F1E"/>
                                <w:sz w:val="28"/>
                                <w:szCs w:val="28"/>
                                <w:lang w:eastAsia="tr-TR"/>
                              </w:rPr>
                              <w:t>O nasıl bir yürek ki binlerce tanka bedel</w:t>
                            </w:r>
                            <w:r>
                              <w:rPr>
                                <w:rFonts w:eastAsia="Times New Roman" w:cs="Times New Roman"/>
                                <w:color w:val="201F1E"/>
                                <w:sz w:val="28"/>
                                <w:szCs w:val="28"/>
                                <w:lang w:eastAsia="tr-TR"/>
                              </w:rPr>
                              <w:br/>
                            </w:r>
                            <w:r w:rsidRPr="00583009">
                              <w:rPr>
                                <w:rFonts w:eastAsia="Times New Roman" w:cs="Times New Roman"/>
                                <w:color w:val="201F1E"/>
                                <w:sz w:val="28"/>
                                <w:szCs w:val="28"/>
                                <w:lang w:eastAsia="tr-TR"/>
                              </w:rPr>
                              <w:t>Ölüm bize vız geldi, utandı senden ecel</w:t>
                            </w:r>
                            <w:r>
                              <w:rPr>
                                <w:rFonts w:eastAsia="Times New Roman" w:cs="Times New Roman"/>
                                <w:color w:val="201F1E"/>
                                <w:sz w:val="28"/>
                                <w:szCs w:val="28"/>
                                <w:lang w:eastAsia="tr-TR"/>
                              </w:rPr>
                              <w:br/>
                            </w:r>
                            <w:r w:rsidRPr="00583009">
                              <w:rPr>
                                <w:rFonts w:eastAsia="Times New Roman" w:cs="Times New Roman"/>
                                <w:color w:val="201F1E"/>
                                <w:sz w:val="28"/>
                                <w:szCs w:val="28"/>
                                <w:lang w:eastAsia="tr-TR"/>
                              </w:rPr>
                              <w:t>Seninle gurur Boğaziçi Köprüsü</w:t>
                            </w:r>
                            <w:r w:rsidRPr="00583009">
                              <w:rPr>
                                <w:rFonts w:eastAsia="Times New Roman" w:cs="Times New Roman"/>
                                <w:color w:val="201F1E"/>
                                <w:sz w:val="28"/>
                                <w:szCs w:val="28"/>
                                <w:lang w:eastAsia="tr-TR"/>
                              </w:rPr>
                              <w:br/>
                              <w:t>Yeniden dile geldi Çanakkale Türküsü</w:t>
                            </w:r>
                            <w:r w:rsidRPr="00583009">
                              <w:rPr>
                                <w:rFonts w:eastAsia="Times New Roman" w:cs="Times New Roman"/>
                                <w:color w:val="201F1E"/>
                                <w:sz w:val="28"/>
                                <w:szCs w:val="28"/>
                                <w:lang w:eastAsia="tr-TR"/>
                              </w:rPr>
                              <w:br/>
                            </w:r>
                          </w:p>
                          <w:p w14:paraId="616DC440" w14:textId="1CD1CF16" w:rsidR="00EF4140" w:rsidRPr="00EF4140" w:rsidRDefault="00EF4140" w:rsidP="00EF4140">
                            <w:pPr>
                              <w:shd w:val="clear" w:color="auto" w:fill="FFFFFF"/>
                              <w:spacing w:after="0"/>
                              <w:textAlignment w:val="baseline"/>
                              <w:rPr>
                                <w:rFonts w:eastAsia="Times New Roman" w:cs="Times New Roman"/>
                                <w:b/>
                                <w:bCs/>
                                <w:color w:val="201F1E"/>
                                <w:sz w:val="24"/>
                                <w:szCs w:val="24"/>
                                <w:lang w:eastAsia="tr-TR"/>
                              </w:rPr>
                            </w:pPr>
                            <w:r w:rsidRPr="00583009">
                              <w:rPr>
                                <w:rFonts w:eastAsia="Times New Roman" w:cs="Times New Roman"/>
                                <w:color w:val="201F1E"/>
                                <w:sz w:val="28"/>
                                <w:szCs w:val="28"/>
                                <w:lang w:eastAsia="tr-TR"/>
                              </w:rPr>
                              <w:tab/>
                            </w:r>
                            <w:r w:rsidRPr="00583009">
                              <w:rPr>
                                <w:rFonts w:eastAsia="Times New Roman" w:cs="Times New Roman"/>
                                <w:color w:val="201F1E"/>
                                <w:sz w:val="28"/>
                                <w:szCs w:val="28"/>
                                <w:lang w:eastAsia="tr-TR"/>
                              </w:rPr>
                              <w:tab/>
                            </w:r>
                            <w:r w:rsidRPr="00583009">
                              <w:rPr>
                                <w:rFonts w:eastAsia="Times New Roman" w:cs="Times New Roman"/>
                                <w:color w:val="201F1E"/>
                                <w:sz w:val="28"/>
                                <w:szCs w:val="28"/>
                                <w:lang w:eastAsia="tr-TR"/>
                              </w:rPr>
                              <w:tab/>
                            </w:r>
                            <w:r w:rsidRPr="00583009">
                              <w:rPr>
                                <w:rFonts w:eastAsia="Times New Roman" w:cs="Times New Roman"/>
                                <w:color w:val="201F1E"/>
                                <w:sz w:val="28"/>
                                <w:szCs w:val="28"/>
                                <w:lang w:eastAsia="tr-TR"/>
                              </w:rPr>
                              <w:tab/>
                            </w:r>
                            <w:r w:rsidRPr="00583009">
                              <w:rPr>
                                <w:rFonts w:eastAsia="Times New Roman" w:cs="Times New Roman"/>
                                <w:color w:val="201F1E"/>
                                <w:sz w:val="28"/>
                                <w:szCs w:val="28"/>
                                <w:lang w:eastAsia="tr-TR"/>
                              </w:rPr>
                              <w:tab/>
                            </w:r>
                            <w:r w:rsidRPr="00583009">
                              <w:rPr>
                                <w:rFonts w:eastAsia="Times New Roman" w:cs="Times New Roman"/>
                                <w:color w:val="201F1E"/>
                                <w:sz w:val="28"/>
                                <w:szCs w:val="28"/>
                                <w:lang w:eastAsia="tr-TR"/>
                              </w:rPr>
                              <w:tab/>
                            </w:r>
                            <w:r w:rsidRPr="00583009">
                              <w:rPr>
                                <w:rFonts w:eastAsia="Times New Roman" w:cs="Times New Roman"/>
                                <w:color w:val="201F1E"/>
                                <w:sz w:val="28"/>
                                <w:szCs w:val="28"/>
                                <w:lang w:eastAsia="tr-TR"/>
                              </w:rPr>
                              <w:tab/>
                            </w:r>
                            <w:r w:rsidRPr="00583009">
                              <w:rPr>
                                <w:rFonts w:eastAsia="Times New Roman" w:cs="Times New Roman"/>
                                <w:color w:val="201F1E"/>
                                <w:sz w:val="28"/>
                                <w:szCs w:val="28"/>
                                <w:lang w:eastAsia="tr-TR"/>
                              </w:rPr>
                              <w:tab/>
                            </w:r>
                            <w:r w:rsidRPr="00583009">
                              <w:rPr>
                                <w:rFonts w:eastAsia="Times New Roman" w:cs="Times New Roman"/>
                                <w:color w:val="201F1E"/>
                                <w:sz w:val="28"/>
                                <w:szCs w:val="28"/>
                                <w:lang w:eastAsia="tr-TR"/>
                              </w:rPr>
                              <w:tab/>
                            </w:r>
                            <w:r>
                              <w:rPr>
                                <w:rFonts w:eastAsia="Times New Roman" w:cs="Times New Roman"/>
                                <w:color w:val="201F1E"/>
                                <w:sz w:val="28"/>
                                <w:szCs w:val="28"/>
                                <w:lang w:eastAsia="tr-TR"/>
                              </w:rPr>
                              <w:tab/>
                            </w:r>
                            <w:r w:rsidRPr="00EF4140">
                              <w:rPr>
                                <w:rFonts w:eastAsia="Times New Roman" w:cs="Times New Roman"/>
                                <w:b/>
                                <w:bCs/>
                                <w:color w:val="201F1E"/>
                                <w:sz w:val="24"/>
                                <w:szCs w:val="24"/>
                                <w:lang w:eastAsia="tr-TR"/>
                              </w:rPr>
                              <w:t>POYRAZ ÇAMYARAN 6E</w:t>
                            </w:r>
                          </w:p>
                          <w:p w14:paraId="71839B68" w14:textId="77777777" w:rsidR="008967BE" w:rsidRDefault="008967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C807D" id="Metin Kutusu 19" o:spid="_x0000_s1028" type="#_x0000_t202" style="position:absolute;margin-left:402pt;margin-top:3.3pt;width:274.5pt;height:26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" fillcolor="#f3a875 [2165]" strokecolor="#ed7d31 [3205]" strokeweight=".5pt">
                <v:fill color2="#f09558 [2613]" rotate="t" colors="0 #f7bda4;.5 #f5b195;1 #f8a581" focus="100%" type="gradient">
                  <o:fill v:ext="view" type="gradientUnscaled"/>
                </v:fill>
                <v:textbox>
                  <w:txbxContent>
                    <w:p w14:paraId="020736C6" w14:textId="77777777" w:rsidR="00EF4140" w:rsidRPr="00EF4140" w:rsidRDefault="00EF4140" w:rsidP="00EF4140">
                      <w:pPr>
                        <w:shd w:val="clear" w:color="auto" w:fill="FFFFFF"/>
                        <w:spacing w:after="0"/>
                        <w:ind w:firstLine="720"/>
                        <w:textAlignment w:val="baseline"/>
                        <w:rPr>
                          <w:rFonts w:eastAsia="Times New Roman" w:cs="Times New Roman"/>
                          <w:b/>
                          <w:bCs/>
                          <w:color w:val="2F5496" w:themeColor="accent1" w:themeShade="BF"/>
                          <w:sz w:val="28"/>
                          <w:szCs w:val="28"/>
                          <w:lang w:eastAsia="tr-TR"/>
                        </w:rPr>
                      </w:pPr>
                      <w:r w:rsidRPr="00EF4140">
                        <w:rPr>
                          <w:rFonts w:eastAsia="Times New Roman" w:cs="Times New Roman"/>
                          <w:b/>
                          <w:bCs/>
                          <w:color w:val="2F5496" w:themeColor="accent1" w:themeShade="BF"/>
                          <w:sz w:val="28"/>
                          <w:szCs w:val="28"/>
                          <w:lang w:eastAsia="tr-TR"/>
                        </w:rPr>
                        <w:t>15 TEMMUZ ŞEHİTLERİ</w:t>
                      </w:r>
                    </w:p>
                    <w:p w14:paraId="69CCECD8" w14:textId="77777777" w:rsidR="00EF4140" w:rsidRPr="00EF4140" w:rsidRDefault="00EF4140" w:rsidP="00EF4140">
                      <w:pPr>
                        <w:shd w:val="clear" w:color="auto" w:fill="FFFFFF"/>
                        <w:spacing w:after="0"/>
                        <w:textAlignment w:val="baseline"/>
                        <w:rPr>
                          <w:rFonts w:eastAsia="Times New Roman" w:cs="Times New Roman"/>
                          <w:color w:val="2F5496" w:themeColor="accent1" w:themeShade="BF"/>
                          <w:sz w:val="28"/>
                          <w:szCs w:val="28"/>
                          <w:lang w:eastAsia="tr-TR"/>
                        </w:rPr>
                      </w:pPr>
                    </w:p>
                    <w:p w14:paraId="75A70D09" w14:textId="0881FC2C" w:rsidR="00EF4140" w:rsidRPr="00583009" w:rsidRDefault="00EF4140" w:rsidP="00EF4140">
                      <w:pPr>
                        <w:shd w:val="clear" w:color="auto" w:fill="FFFFFF"/>
                        <w:spacing w:after="0"/>
                        <w:textAlignment w:val="baseline"/>
                        <w:rPr>
                          <w:rFonts w:eastAsia="Times New Roman" w:cs="Times New Roman"/>
                          <w:color w:val="201F1E"/>
                          <w:sz w:val="28"/>
                          <w:szCs w:val="28"/>
                          <w:lang w:eastAsia="tr-TR"/>
                        </w:rPr>
                      </w:pPr>
                      <w:r w:rsidRPr="00583009">
                        <w:rPr>
                          <w:rFonts w:eastAsia="Times New Roman" w:cs="Times New Roman"/>
                          <w:color w:val="201F1E"/>
                          <w:sz w:val="28"/>
                          <w:szCs w:val="28"/>
                          <w:lang w:eastAsia="tr-TR"/>
                        </w:rPr>
                        <w:t>Sen vatan kahramanı, ölümsüz yiğit</w:t>
                      </w:r>
                      <w:r w:rsidRPr="00583009">
                        <w:rPr>
                          <w:rFonts w:eastAsia="Times New Roman" w:cs="Times New Roman"/>
                          <w:color w:val="201F1E"/>
                          <w:sz w:val="28"/>
                          <w:szCs w:val="28"/>
                          <w:lang w:eastAsia="tr-TR"/>
                        </w:rPr>
                        <w:br/>
                        <w:t>Yine bir tarih yazdın dünya şahidin</w:t>
                      </w:r>
                    </w:p>
                    <w:p w14:paraId="24ABF8B3" w14:textId="7A8CD836" w:rsidR="00EF4140" w:rsidRPr="00583009" w:rsidRDefault="00EF4140" w:rsidP="00EF4140">
                      <w:pPr>
                        <w:shd w:val="clear" w:color="auto" w:fill="FFFFFF"/>
                        <w:spacing w:after="0"/>
                        <w:textAlignment w:val="baseline"/>
                        <w:rPr>
                          <w:rFonts w:eastAsia="Times New Roman" w:cs="Times New Roman"/>
                          <w:color w:val="201F1E"/>
                          <w:sz w:val="28"/>
                          <w:szCs w:val="28"/>
                          <w:lang w:eastAsia="tr-TR"/>
                        </w:rPr>
                      </w:pPr>
                      <w:r w:rsidRPr="00583009">
                        <w:rPr>
                          <w:rFonts w:eastAsia="Times New Roman" w:cs="Times New Roman"/>
                          <w:color w:val="201F1E"/>
                          <w:sz w:val="28"/>
                          <w:szCs w:val="28"/>
                          <w:lang w:eastAsia="tr-TR"/>
                        </w:rPr>
                        <w:t>Bir mucize yarattın 15 Temmuz gecesi</w:t>
                      </w:r>
                      <w:r w:rsidRPr="00583009">
                        <w:rPr>
                          <w:rFonts w:eastAsia="Times New Roman" w:cs="Times New Roman"/>
                          <w:color w:val="201F1E"/>
                          <w:sz w:val="28"/>
                          <w:szCs w:val="28"/>
                          <w:lang w:eastAsia="tr-TR"/>
                        </w:rPr>
                        <w:br/>
                        <w:t>Can verdin vatan için yok bundan ötesi</w:t>
                      </w:r>
                    </w:p>
                    <w:p w14:paraId="7470AA30" w14:textId="77777777" w:rsidR="00EF4140" w:rsidRPr="00583009" w:rsidRDefault="00EF4140" w:rsidP="00EF4140">
                      <w:pPr>
                        <w:shd w:val="clear" w:color="auto" w:fill="FFFFFF"/>
                        <w:spacing w:after="0"/>
                        <w:textAlignment w:val="baseline"/>
                        <w:rPr>
                          <w:rFonts w:eastAsia="Times New Roman" w:cs="Times New Roman"/>
                          <w:color w:val="201F1E"/>
                          <w:sz w:val="28"/>
                          <w:szCs w:val="28"/>
                          <w:lang w:eastAsia="tr-TR"/>
                        </w:rPr>
                      </w:pPr>
                    </w:p>
                    <w:p w14:paraId="213DF85D" w14:textId="7207195C" w:rsidR="00EF4140" w:rsidRPr="00583009" w:rsidRDefault="00EF4140" w:rsidP="00EF4140">
                      <w:pPr>
                        <w:shd w:val="clear" w:color="auto" w:fill="FFFFFF"/>
                        <w:spacing w:after="0"/>
                        <w:textAlignment w:val="baseline"/>
                        <w:rPr>
                          <w:rFonts w:eastAsia="Times New Roman" w:cs="Times New Roman"/>
                          <w:color w:val="201F1E"/>
                          <w:sz w:val="28"/>
                          <w:szCs w:val="28"/>
                          <w:lang w:eastAsia="tr-TR"/>
                        </w:rPr>
                      </w:pPr>
                      <w:r w:rsidRPr="00583009">
                        <w:rPr>
                          <w:rFonts w:eastAsia="Times New Roman" w:cs="Times New Roman"/>
                          <w:color w:val="201F1E"/>
                          <w:sz w:val="28"/>
                          <w:szCs w:val="28"/>
                          <w:lang w:eastAsia="tr-TR"/>
                        </w:rPr>
                        <w:t>O nasıl bir yürek ki binlerce tanka bedel</w:t>
                      </w:r>
                      <w:r>
                        <w:rPr>
                          <w:rFonts w:eastAsia="Times New Roman" w:cs="Times New Roman"/>
                          <w:color w:val="201F1E"/>
                          <w:sz w:val="28"/>
                          <w:szCs w:val="28"/>
                          <w:lang w:eastAsia="tr-TR"/>
                        </w:rPr>
                        <w:br/>
                      </w:r>
                      <w:r w:rsidRPr="00583009">
                        <w:rPr>
                          <w:rFonts w:eastAsia="Times New Roman" w:cs="Times New Roman"/>
                          <w:color w:val="201F1E"/>
                          <w:sz w:val="28"/>
                          <w:szCs w:val="28"/>
                          <w:lang w:eastAsia="tr-TR"/>
                        </w:rPr>
                        <w:t>Ölüm bize vız geldi, utandı senden ecel</w:t>
                      </w:r>
                      <w:r>
                        <w:rPr>
                          <w:rFonts w:eastAsia="Times New Roman" w:cs="Times New Roman"/>
                          <w:color w:val="201F1E"/>
                          <w:sz w:val="28"/>
                          <w:szCs w:val="28"/>
                          <w:lang w:eastAsia="tr-TR"/>
                        </w:rPr>
                        <w:br/>
                      </w:r>
                      <w:r w:rsidRPr="00583009">
                        <w:rPr>
                          <w:rFonts w:eastAsia="Times New Roman" w:cs="Times New Roman"/>
                          <w:color w:val="201F1E"/>
                          <w:sz w:val="28"/>
                          <w:szCs w:val="28"/>
                          <w:lang w:eastAsia="tr-TR"/>
                        </w:rPr>
                        <w:t>Seninle gurur Boğaziçi Köprüsü</w:t>
                      </w:r>
                      <w:r w:rsidRPr="00583009">
                        <w:rPr>
                          <w:rFonts w:eastAsia="Times New Roman" w:cs="Times New Roman"/>
                          <w:color w:val="201F1E"/>
                          <w:sz w:val="28"/>
                          <w:szCs w:val="28"/>
                          <w:lang w:eastAsia="tr-TR"/>
                        </w:rPr>
                        <w:br/>
                        <w:t>Yeniden dile geldi Çanakkale Türküsü</w:t>
                      </w:r>
                      <w:r w:rsidRPr="00583009">
                        <w:rPr>
                          <w:rFonts w:eastAsia="Times New Roman" w:cs="Times New Roman"/>
                          <w:color w:val="201F1E"/>
                          <w:sz w:val="28"/>
                          <w:szCs w:val="28"/>
                          <w:lang w:eastAsia="tr-TR"/>
                        </w:rPr>
                        <w:br/>
                      </w:r>
                    </w:p>
                    <w:p w14:paraId="616DC440" w14:textId="1CD1CF16" w:rsidR="00EF4140" w:rsidRPr="00EF4140" w:rsidRDefault="00EF4140" w:rsidP="00EF4140">
                      <w:pPr>
                        <w:shd w:val="clear" w:color="auto" w:fill="FFFFFF"/>
                        <w:spacing w:after="0"/>
                        <w:textAlignment w:val="baseline"/>
                        <w:rPr>
                          <w:rFonts w:eastAsia="Times New Roman" w:cs="Times New Roman"/>
                          <w:b/>
                          <w:bCs/>
                          <w:color w:val="201F1E"/>
                          <w:sz w:val="24"/>
                          <w:szCs w:val="24"/>
                          <w:lang w:eastAsia="tr-TR"/>
                        </w:rPr>
                      </w:pPr>
                      <w:r w:rsidRPr="00583009">
                        <w:rPr>
                          <w:rFonts w:eastAsia="Times New Roman" w:cs="Times New Roman"/>
                          <w:color w:val="201F1E"/>
                          <w:sz w:val="28"/>
                          <w:szCs w:val="28"/>
                          <w:lang w:eastAsia="tr-TR"/>
                        </w:rPr>
                        <w:tab/>
                      </w:r>
                      <w:r w:rsidRPr="00583009">
                        <w:rPr>
                          <w:rFonts w:eastAsia="Times New Roman" w:cs="Times New Roman"/>
                          <w:color w:val="201F1E"/>
                          <w:sz w:val="28"/>
                          <w:szCs w:val="28"/>
                          <w:lang w:eastAsia="tr-TR"/>
                        </w:rPr>
                        <w:tab/>
                      </w:r>
                      <w:r w:rsidRPr="00583009">
                        <w:rPr>
                          <w:rFonts w:eastAsia="Times New Roman" w:cs="Times New Roman"/>
                          <w:color w:val="201F1E"/>
                          <w:sz w:val="28"/>
                          <w:szCs w:val="28"/>
                          <w:lang w:eastAsia="tr-TR"/>
                        </w:rPr>
                        <w:tab/>
                      </w:r>
                      <w:r w:rsidRPr="00583009">
                        <w:rPr>
                          <w:rFonts w:eastAsia="Times New Roman" w:cs="Times New Roman"/>
                          <w:color w:val="201F1E"/>
                          <w:sz w:val="28"/>
                          <w:szCs w:val="28"/>
                          <w:lang w:eastAsia="tr-TR"/>
                        </w:rPr>
                        <w:tab/>
                      </w:r>
                      <w:r w:rsidRPr="00583009">
                        <w:rPr>
                          <w:rFonts w:eastAsia="Times New Roman" w:cs="Times New Roman"/>
                          <w:color w:val="201F1E"/>
                          <w:sz w:val="28"/>
                          <w:szCs w:val="28"/>
                          <w:lang w:eastAsia="tr-TR"/>
                        </w:rPr>
                        <w:tab/>
                      </w:r>
                      <w:r w:rsidRPr="00583009">
                        <w:rPr>
                          <w:rFonts w:eastAsia="Times New Roman" w:cs="Times New Roman"/>
                          <w:color w:val="201F1E"/>
                          <w:sz w:val="28"/>
                          <w:szCs w:val="28"/>
                          <w:lang w:eastAsia="tr-TR"/>
                        </w:rPr>
                        <w:tab/>
                      </w:r>
                      <w:r w:rsidRPr="00583009">
                        <w:rPr>
                          <w:rFonts w:eastAsia="Times New Roman" w:cs="Times New Roman"/>
                          <w:color w:val="201F1E"/>
                          <w:sz w:val="28"/>
                          <w:szCs w:val="28"/>
                          <w:lang w:eastAsia="tr-TR"/>
                        </w:rPr>
                        <w:tab/>
                      </w:r>
                      <w:r w:rsidRPr="00583009">
                        <w:rPr>
                          <w:rFonts w:eastAsia="Times New Roman" w:cs="Times New Roman"/>
                          <w:color w:val="201F1E"/>
                          <w:sz w:val="28"/>
                          <w:szCs w:val="28"/>
                          <w:lang w:eastAsia="tr-TR"/>
                        </w:rPr>
                        <w:tab/>
                      </w:r>
                      <w:r w:rsidRPr="00583009">
                        <w:rPr>
                          <w:rFonts w:eastAsia="Times New Roman" w:cs="Times New Roman"/>
                          <w:color w:val="201F1E"/>
                          <w:sz w:val="28"/>
                          <w:szCs w:val="28"/>
                          <w:lang w:eastAsia="tr-TR"/>
                        </w:rPr>
                        <w:tab/>
                      </w:r>
                      <w:r>
                        <w:rPr>
                          <w:rFonts w:eastAsia="Times New Roman" w:cs="Times New Roman"/>
                          <w:color w:val="201F1E"/>
                          <w:sz w:val="28"/>
                          <w:szCs w:val="28"/>
                          <w:lang w:eastAsia="tr-TR"/>
                        </w:rPr>
                        <w:tab/>
                      </w:r>
                      <w:r w:rsidRPr="00EF4140">
                        <w:rPr>
                          <w:rFonts w:eastAsia="Times New Roman" w:cs="Times New Roman"/>
                          <w:b/>
                          <w:bCs/>
                          <w:color w:val="201F1E"/>
                          <w:sz w:val="24"/>
                          <w:szCs w:val="24"/>
                          <w:lang w:eastAsia="tr-TR"/>
                        </w:rPr>
                        <w:t>POYRAZ ÇAMYARAN 6E</w:t>
                      </w:r>
                    </w:p>
                    <w:p w14:paraId="71839B68" w14:textId="77777777" w:rsidR="008967BE" w:rsidRDefault="008967BE"/>
                  </w:txbxContent>
                </v:textbox>
              </v:shape>
            </w:pict>
          </mc:Fallback>
        </mc:AlternateContent>
      </w:r>
    </w:p>
    <w:p w14:paraId="3D73A335" w14:textId="484AAD45" w:rsidR="008967BE" w:rsidRPr="008967BE" w:rsidRDefault="008967BE" w:rsidP="008967BE"/>
    <w:p w14:paraId="73E612F8" w14:textId="5C72AB4E" w:rsidR="008967BE" w:rsidRPr="008967BE" w:rsidRDefault="008967BE" w:rsidP="008967BE"/>
    <w:p w14:paraId="3622A8E0" w14:textId="6AB57589" w:rsidR="008967BE" w:rsidRPr="008967BE" w:rsidRDefault="008967BE" w:rsidP="008967BE"/>
    <w:p w14:paraId="4E6AF2A5" w14:textId="77EB70AA" w:rsidR="008967BE" w:rsidRPr="008967BE" w:rsidRDefault="008967BE" w:rsidP="008967BE"/>
    <w:p w14:paraId="1E4E29F6" w14:textId="37AC941D" w:rsidR="008967BE" w:rsidRPr="008967BE" w:rsidRDefault="008967BE" w:rsidP="008967BE"/>
    <w:p w14:paraId="72BAFCE4" w14:textId="0A84A74D" w:rsidR="008967BE" w:rsidRPr="008967BE" w:rsidRDefault="008967BE" w:rsidP="008967BE"/>
    <w:p w14:paraId="1E12DAD0" w14:textId="54612CFC" w:rsidR="008967BE" w:rsidRPr="008967BE" w:rsidRDefault="008967BE" w:rsidP="008967BE"/>
    <w:p w14:paraId="2F07AE11" w14:textId="54AD98F1" w:rsidR="008967BE" w:rsidRPr="008967BE" w:rsidRDefault="008967BE" w:rsidP="008967BE"/>
    <w:p w14:paraId="22D13C6E" w14:textId="50080A7F" w:rsidR="008967BE" w:rsidRPr="008967BE" w:rsidRDefault="008967BE" w:rsidP="008967BE"/>
    <w:p w14:paraId="5F878F5D" w14:textId="6E93CBD5" w:rsidR="008967BE" w:rsidRPr="008967BE" w:rsidRDefault="008967BE" w:rsidP="008967BE"/>
    <w:p w14:paraId="36FF9D8B" w14:textId="074BBE62" w:rsidR="008967BE" w:rsidRDefault="008967BE" w:rsidP="008967BE">
      <w:pPr>
        <w:rPr>
          <w:color w:val="2F5496" w:themeColor="accent1" w:themeShade="BF"/>
        </w:rPr>
      </w:pPr>
    </w:p>
    <w:p w14:paraId="7FD363C1" w14:textId="6BA6DF1E" w:rsidR="008967BE" w:rsidRDefault="008967BE" w:rsidP="008967BE">
      <w:pPr>
        <w:rPr>
          <w:color w:val="2F5496" w:themeColor="accent1" w:themeShade="BF"/>
        </w:rPr>
      </w:pPr>
    </w:p>
    <w:p w14:paraId="462C98AF" w14:textId="3A1BA3FE" w:rsidR="008967BE" w:rsidRDefault="008967BE" w:rsidP="00EF4140">
      <w:pPr>
        <w:tabs>
          <w:tab w:val="left" w:pos="7770"/>
        </w:tabs>
        <w:rPr>
          <w:b/>
          <w:bCs/>
          <w:sz w:val="24"/>
          <w:szCs w:val="24"/>
        </w:rPr>
      </w:pPr>
      <w:r>
        <w:br/>
      </w:r>
      <w:r w:rsidR="00EF4140">
        <w:rPr>
          <w:b/>
          <w:bCs/>
          <w:sz w:val="24"/>
          <w:szCs w:val="24"/>
        </w:rPr>
        <w:t xml:space="preserve">                                                                              </w:t>
      </w:r>
      <w:r w:rsidR="00EF4140" w:rsidRPr="00EF4140">
        <w:rPr>
          <w:b/>
          <w:bCs/>
          <w:sz w:val="24"/>
          <w:szCs w:val="24"/>
        </w:rPr>
        <w:t>ELİF NUR KURTULUŞ 6D</w:t>
      </w:r>
      <w:r w:rsidRPr="00EF4140">
        <w:rPr>
          <w:b/>
          <w:bCs/>
          <w:sz w:val="24"/>
          <w:szCs w:val="24"/>
        </w:rPr>
        <w:tab/>
      </w:r>
    </w:p>
    <w:tbl>
      <w:tblPr>
        <w:tblW w:w="5000" w:type="pct"/>
        <w:tblCellMar>
          <w:left w:w="0" w:type="dxa"/>
          <w:right w:w="0" w:type="dxa"/>
        </w:tblCellMar>
        <w:tblLook w:val="0600" w:firstRow="0" w:lastRow="0" w:firstColumn="0" w:lastColumn="0" w:noHBand="1" w:noVBand="1"/>
      </w:tblPr>
      <w:tblGrid>
        <w:gridCol w:w="6518"/>
        <w:gridCol w:w="6442"/>
      </w:tblGrid>
      <w:tr w:rsidR="00272A62" w:rsidRPr="00E7314A" w14:paraId="3684A2F2" w14:textId="77777777" w:rsidTr="00780C69">
        <w:tc>
          <w:tcPr>
            <w:tcW w:w="14400" w:type="dxa"/>
            <w:gridSpan w:val="2"/>
            <w:tcBorders>
              <w:top w:val="single" w:sz="24" w:space="0" w:color="808080" w:themeColor="background1" w:themeShade="80"/>
            </w:tcBorders>
            <w:tcMar>
              <w:top w:w="288" w:type="dxa"/>
            </w:tcMar>
          </w:tcPr>
          <w:p w14:paraId="1D678F60" w14:textId="61D017A1" w:rsidR="00272A62" w:rsidRPr="00390507" w:rsidRDefault="00483CFE" w:rsidP="00780C69">
            <w:pPr>
              <w:pStyle w:val="Anahtarszck"/>
              <w:rPr>
                <w:rFonts w:ascii="Times New Roman" w:hAnsi="Times New Roman" w:cs="Times New Roman"/>
              </w:rPr>
            </w:pPr>
            <w:r>
              <w:rPr>
                <w:color w:val="000000" w:themeColor="text1"/>
                <w:sz w:val="36"/>
                <w:szCs w:val="36"/>
              </w:rPr>
              <w:lastRenderedPageBreak/>
              <w:t xml:space="preserve">         </w:t>
            </w:r>
            <w:r w:rsidRPr="00390507">
              <w:rPr>
                <w:rFonts w:ascii="Times New Roman" w:hAnsi="Times New Roman" w:cs="Times New Roman"/>
                <w:color w:val="000000" w:themeColor="text1"/>
                <w:sz w:val="36"/>
                <w:szCs w:val="36"/>
              </w:rPr>
              <w:t>ZİŞAN ALKOÇ ORTAOKULU 15 TEMMUZ GECESİNİ ANLATIYOR</w:t>
            </w:r>
          </w:p>
          <w:p w14:paraId="28F412DE" w14:textId="77777777" w:rsidR="00272A62" w:rsidRPr="00E7314A" w:rsidRDefault="00272A62" w:rsidP="00780C69">
            <w:pPr>
              <w:pStyle w:val="Balk2"/>
            </w:pPr>
            <w:r>
              <w:t>15 TEMMUZ’DA NELER OLDU?</w:t>
            </w:r>
          </w:p>
        </w:tc>
      </w:tr>
      <w:tr w:rsidR="00272A62" w:rsidRPr="000965C7" w14:paraId="0EC1A46B" w14:textId="77777777" w:rsidTr="00780C69">
        <w:tc>
          <w:tcPr>
            <w:tcW w:w="7200" w:type="dxa"/>
            <w:tcMar>
              <w:right w:w="216" w:type="dxa"/>
            </w:tcMar>
          </w:tcPr>
          <w:p w14:paraId="196BDEA8" w14:textId="77777777" w:rsidR="00272A62" w:rsidRPr="00272A62" w:rsidRDefault="00272A62" w:rsidP="00780C69">
            <w:pPr>
              <w:pStyle w:val="Yazarnsmi"/>
              <w:rPr>
                <w:rFonts w:ascii="Times New Roman" w:hAnsi="Times New Roman" w:cs="Times New Roman"/>
              </w:rPr>
            </w:pPr>
            <w:r w:rsidRPr="00272A62">
              <w:rPr>
                <w:rFonts w:ascii="Times New Roman" w:hAnsi="Times New Roman" w:cs="Times New Roman"/>
              </w:rPr>
              <w:t>8e Akasya küçükcoşkun</w:t>
            </w:r>
          </w:p>
          <w:p w14:paraId="5A49841C" w14:textId="77777777" w:rsidR="00272A62" w:rsidRPr="00272A62" w:rsidRDefault="00272A62" w:rsidP="00780C69">
            <w:pPr>
              <w:rPr>
                <w:rFonts w:cs="Times New Roman"/>
                <w:b/>
                <w:sz w:val="24"/>
                <w:szCs w:val="24"/>
              </w:rPr>
            </w:pPr>
            <w:r w:rsidRPr="00272A62">
              <w:rPr>
                <w:rFonts w:cs="Times New Roman"/>
                <w:b/>
                <w:sz w:val="24"/>
                <w:szCs w:val="24"/>
              </w:rPr>
              <w:t>BOĞAZ KIRMIZIYA BOYANDI</w:t>
            </w:r>
          </w:p>
          <w:p w14:paraId="515DFF09" w14:textId="77777777" w:rsidR="00272A62" w:rsidRPr="00272A62" w:rsidRDefault="00272A62" w:rsidP="00780C69">
            <w:pPr>
              <w:rPr>
                <w:sz w:val="24"/>
                <w:szCs w:val="24"/>
              </w:rPr>
            </w:pPr>
            <w:r w:rsidRPr="00272A62">
              <w:rPr>
                <w:sz w:val="24"/>
                <w:szCs w:val="24"/>
              </w:rPr>
              <w:t>Uyan Ey Türk, uyan!</w:t>
            </w:r>
          </w:p>
          <w:p w14:paraId="1E0DE672" w14:textId="77777777" w:rsidR="00272A62" w:rsidRPr="00272A62" w:rsidRDefault="00272A62" w:rsidP="00780C69">
            <w:pPr>
              <w:rPr>
                <w:sz w:val="24"/>
                <w:szCs w:val="24"/>
              </w:rPr>
            </w:pPr>
            <w:r w:rsidRPr="00272A62">
              <w:rPr>
                <w:sz w:val="24"/>
                <w:szCs w:val="24"/>
              </w:rPr>
              <w:t>Köprüler, boğazlar olmuş kan,</w:t>
            </w:r>
          </w:p>
          <w:p w14:paraId="164E65A7" w14:textId="77777777" w:rsidR="00272A62" w:rsidRPr="00272A62" w:rsidRDefault="00272A62" w:rsidP="00780C69">
            <w:pPr>
              <w:rPr>
                <w:sz w:val="24"/>
                <w:szCs w:val="24"/>
              </w:rPr>
            </w:pPr>
            <w:r w:rsidRPr="00272A62">
              <w:rPr>
                <w:sz w:val="24"/>
                <w:szCs w:val="24"/>
              </w:rPr>
              <w:t>Mehmetçik geliyor uzaktan,</w:t>
            </w:r>
          </w:p>
          <w:p w14:paraId="589E8106" w14:textId="77777777" w:rsidR="00272A62" w:rsidRPr="00272A62" w:rsidRDefault="00272A62" w:rsidP="00780C69">
            <w:pPr>
              <w:rPr>
                <w:sz w:val="24"/>
                <w:szCs w:val="24"/>
              </w:rPr>
            </w:pPr>
            <w:r w:rsidRPr="00272A62">
              <w:rPr>
                <w:sz w:val="24"/>
                <w:szCs w:val="24"/>
              </w:rPr>
              <w:t>Bilse de giyecek beyaz örtü.</w:t>
            </w:r>
          </w:p>
          <w:p w14:paraId="53C89659" w14:textId="77777777" w:rsidR="00272A62" w:rsidRPr="00272A62" w:rsidRDefault="00272A62" w:rsidP="00780C69">
            <w:pPr>
              <w:rPr>
                <w:sz w:val="24"/>
                <w:szCs w:val="24"/>
              </w:rPr>
            </w:pPr>
          </w:p>
          <w:p w14:paraId="513CC5FF" w14:textId="77777777" w:rsidR="00272A62" w:rsidRPr="00272A62" w:rsidRDefault="00272A62" w:rsidP="00780C69">
            <w:pPr>
              <w:rPr>
                <w:sz w:val="24"/>
                <w:szCs w:val="24"/>
              </w:rPr>
            </w:pPr>
            <w:r w:rsidRPr="00272A62">
              <w:rPr>
                <w:sz w:val="24"/>
                <w:szCs w:val="24"/>
              </w:rPr>
              <w:t>Kimisine olmuş al bayrak kefen,</w:t>
            </w:r>
          </w:p>
          <w:p w14:paraId="2384B688" w14:textId="77777777" w:rsidR="00272A62" w:rsidRPr="00272A62" w:rsidRDefault="00272A62" w:rsidP="00780C69">
            <w:pPr>
              <w:rPr>
                <w:sz w:val="24"/>
                <w:szCs w:val="24"/>
              </w:rPr>
            </w:pPr>
            <w:r w:rsidRPr="00272A62">
              <w:rPr>
                <w:sz w:val="24"/>
                <w:szCs w:val="24"/>
              </w:rPr>
              <w:t>Küçük bir çocuk ağlıyor, baba lütfen…</w:t>
            </w:r>
          </w:p>
          <w:p w14:paraId="355B52A7" w14:textId="77777777" w:rsidR="00272A62" w:rsidRPr="00272A62" w:rsidRDefault="00272A62" w:rsidP="00780C69">
            <w:pPr>
              <w:rPr>
                <w:sz w:val="24"/>
                <w:szCs w:val="24"/>
              </w:rPr>
            </w:pPr>
            <w:r w:rsidRPr="00272A62">
              <w:rPr>
                <w:sz w:val="24"/>
                <w:szCs w:val="24"/>
              </w:rPr>
              <w:t>Sarsılıyor evler, atılan bombalarla,</w:t>
            </w:r>
          </w:p>
          <w:p w14:paraId="0B7EA2F1" w14:textId="77777777" w:rsidR="00272A62" w:rsidRPr="00272A62" w:rsidRDefault="00272A62" w:rsidP="00780C69">
            <w:pPr>
              <w:rPr>
                <w:sz w:val="24"/>
                <w:szCs w:val="24"/>
              </w:rPr>
            </w:pPr>
            <w:r w:rsidRPr="00272A62">
              <w:rPr>
                <w:sz w:val="24"/>
                <w:szCs w:val="24"/>
              </w:rPr>
              <w:t>Asla durmuyor halk, savaşıyor canla başla.</w:t>
            </w:r>
          </w:p>
          <w:p w14:paraId="143DBBF7" w14:textId="77777777" w:rsidR="00272A62" w:rsidRPr="00272A62" w:rsidRDefault="00272A62" w:rsidP="00780C69">
            <w:pPr>
              <w:rPr>
                <w:sz w:val="24"/>
                <w:szCs w:val="24"/>
              </w:rPr>
            </w:pPr>
          </w:p>
          <w:p w14:paraId="1F609FFD" w14:textId="77777777" w:rsidR="00272A62" w:rsidRPr="00272A62" w:rsidRDefault="00272A62" w:rsidP="00780C69">
            <w:pPr>
              <w:rPr>
                <w:sz w:val="24"/>
                <w:szCs w:val="24"/>
              </w:rPr>
            </w:pPr>
            <w:r w:rsidRPr="00272A62">
              <w:rPr>
                <w:sz w:val="24"/>
                <w:szCs w:val="24"/>
              </w:rPr>
              <w:t>Türk’ün göğsünden,</w:t>
            </w:r>
          </w:p>
          <w:p w14:paraId="58E67BA9" w14:textId="77777777" w:rsidR="00272A62" w:rsidRPr="00272A62" w:rsidRDefault="00272A62" w:rsidP="00780C69">
            <w:pPr>
              <w:rPr>
                <w:sz w:val="24"/>
                <w:szCs w:val="24"/>
              </w:rPr>
            </w:pPr>
            <w:r w:rsidRPr="00272A62">
              <w:rPr>
                <w:sz w:val="24"/>
                <w:szCs w:val="24"/>
              </w:rPr>
              <w:t>Taşıyor vatan sevgisi.</w:t>
            </w:r>
          </w:p>
          <w:p w14:paraId="1D22D891" w14:textId="77777777" w:rsidR="00272A62" w:rsidRPr="00272A62" w:rsidRDefault="00272A62" w:rsidP="00780C69">
            <w:pPr>
              <w:rPr>
                <w:sz w:val="24"/>
                <w:szCs w:val="24"/>
              </w:rPr>
            </w:pPr>
            <w:r w:rsidRPr="00272A62">
              <w:rPr>
                <w:sz w:val="24"/>
                <w:szCs w:val="24"/>
              </w:rPr>
              <w:t>Kim durduracakmış onu?</w:t>
            </w:r>
          </w:p>
          <w:p w14:paraId="5CDAE1CE" w14:textId="77777777" w:rsidR="00272A62" w:rsidRPr="00272A62" w:rsidRDefault="00272A62" w:rsidP="00780C69">
            <w:pPr>
              <w:rPr>
                <w:sz w:val="24"/>
                <w:szCs w:val="24"/>
              </w:rPr>
            </w:pPr>
            <w:r w:rsidRPr="00272A62">
              <w:rPr>
                <w:sz w:val="24"/>
                <w:szCs w:val="24"/>
              </w:rPr>
              <w:t>Yukarıdan izliyor başöğretmeni.</w:t>
            </w:r>
          </w:p>
          <w:p w14:paraId="54157F57" w14:textId="77777777" w:rsidR="00272A62" w:rsidRPr="00272A62" w:rsidRDefault="00272A62" w:rsidP="00780C69">
            <w:pPr>
              <w:rPr>
                <w:sz w:val="24"/>
                <w:szCs w:val="24"/>
              </w:rPr>
            </w:pPr>
          </w:p>
          <w:p w14:paraId="57C30ED6" w14:textId="3343D04B" w:rsidR="00272A62" w:rsidRPr="00272A62" w:rsidRDefault="00272A62" w:rsidP="00780C69">
            <w:pPr>
              <w:rPr>
                <w:sz w:val="24"/>
                <w:szCs w:val="24"/>
              </w:rPr>
            </w:pPr>
            <w:r w:rsidRPr="00272A62">
              <w:rPr>
                <w:sz w:val="24"/>
                <w:szCs w:val="24"/>
              </w:rPr>
              <w:t>Ayın 15’</w:t>
            </w:r>
            <w:r w:rsidR="00390507">
              <w:rPr>
                <w:sz w:val="24"/>
                <w:szCs w:val="24"/>
              </w:rPr>
              <w:t>i</w:t>
            </w:r>
          </w:p>
          <w:p w14:paraId="711D0699" w14:textId="77777777" w:rsidR="00272A62" w:rsidRPr="00272A62" w:rsidRDefault="00272A62" w:rsidP="00780C69">
            <w:pPr>
              <w:rPr>
                <w:sz w:val="24"/>
                <w:szCs w:val="24"/>
              </w:rPr>
            </w:pPr>
            <w:r w:rsidRPr="00272A62">
              <w:rPr>
                <w:sz w:val="24"/>
                <w:szCs w:val="24"/>
              </w:rPr>
              <w:t>Geliyor on beşlikler.</w:t>
            </w:r>
          </w:p>
          <w:p w14:paraId="01931A24" w14:textId="77777777" w:rsidR="00272A62" w:rsidRPr="00272A62" w:rsidRDefault="00272A62" w:rsidP="00780C69">
            <w:pPr>
              <w:rPr>
                <w:sz w:val="24"/>
                <w:szCs w:val="24"/>
              </w:rPr>
            </w:pPr>
            <w:r w:rsidRPr="00272A62">
              <w:rPr>
                <w:sz w:val="24"/>
                <w:szCs w:val="24"/>
              </w:rPr>
              <w:t>Fark etmiyor çocuk ya da yaşlı,</w:t>
            </w:r>
          </w:p>
          <w:p w14:paraId="035E829E" w14:textId="77777777" w:rsidR="00272A62" w:rsidRPr="00272A62" w:rsidRDefault="00272A62" w:rsidP="00780C69">
            <w:pPr>
              <w:rPr>
                <w:sz w:val="24"/>
                <w:szCs w:val="24"/>
              </w:rPr>
            </w:pPr>
            <w:r w:rsidRPr="00272A62">
              <w:rPr>
                <w:sz w:val="24"/>
                <w:szCs w:val="24"/>
              </w:rPr>
              <w:t>Hepsi onun öğrencisi.</w:t>
            </w:r>
          </w:p>
          <w:p w14:paraId="5BC588F7" w14:textId="77777777" w:rsidR="00272A62" w:rsidRPr="00272A62" w:rsidRDefault="00272A62" w:rsidP="00780C69">
            <w:pPr>
              <w:rPr>
                <w:sz w:val="24"/>
                <w:szCs w:val="24"/>
              </w:rPr>
            </w:pPr>
          </w:p>
          <w:p w14:paraId="44245F74" w14:textId="77777777" w:rsidR="00272A62" w:rsidRPr="00272A62" w:rsidRDefault="00272A62" w:rsidP="00780C69">
            <w:pPr>
              <w:rPr>
                <w:sz w:val="24"/>
                <w:szCs w:val="24"/>
              </w:rPr>
            </w:pPr>
            <w:r w:rsidRPr="00272A62">
              <w:rPr>
                <w:sz w:val="24"/>
                <w:szCs w:val="24"/>
              </w:rPr>
              <w:t>Yazdık yine bir destan,</w:t>
            </w:r>
          </w:p>
          <w:p w14:paraId="426EB90F" w14:textId="77777777" w:rsidR="00272A62" w:rsidRPr="00272A62" w:rsidRDefault="00272A62" w:rsidP="00780C69">
            <w:pPr>
              <w:rPr>
                <w:sz w:val="24"/>
                <w:szCs w:val="24"/>
              </w:rPr>
            </w:pPr>
            <w:r w:rsidRPr="00272A62">
              <w:rPr>
                <w:sz w:val="24"/>
                <w:szCs w:val="24"/>
              </w:rPr>
              <w:t>Ders olsun düşmana.</w:t>
            </w:r>
          </w:p>
          <w:p w14:paraId="2CBE5F13" w14:textId="77777777" w:rsidR="00272A62" w:rsidRPr="00272A62" w:rsidRDefault="00272A62" w:rsidP="00780C69">
            <w:pPr>
              <w:rPr>
                <w:sz w:val="24"/>
                <w:szCs w:val="24"/>
              </w:rPr>
            </w:pPr>
            <w:r w:rsidRPr="00272A62">
              <w:rPr>
                <w:sz w:val="24"/>
                <w:szCs w:val="24"/>
              </w:rPr>
              <w:t>İster tank gelsin, ister tüfek,</w:t>
            </w:r>
          </w:p>
          <w:p w14:paraId="1E522197" w14:textId="77777777" w:rsidR="00272A62" w:rsidRPr="00E7314A" w:rsidRDefault="00272A62" w:rsidP="00780C69">
            <w:r w:rsidRPr="00272A62">
              <w:rPr>
                <w:sz w:val="24"/>
                <w:szCs w:val="24"/>
              </w:rPr>
              <w:t>Bizde varken böyle sevda.</w:t>
            </w:r>
            <w:r>
              <w:t xml:space="preserve"> </w:t>
            </w:r>
          </w:p>
        </w:tc>
        <w:tc>
          <w:tcPr>
            <w:tcW w:w="7200" w:type="dxa"/>
            <w:tcMar>
              <w:left w:w="216" w:type="dxa"/>
            </w:tcMar>
          </w:tcPr>
          <w:p w14:paraId="4FDF4E7C" w14:textId="77777777" w:rsidR="00272A62" w:rsidRPr="00272A62" w:rsidRDefault="00272A62" w:rsidP="00780C69">
            <w:pPr>
              <w:rPr>
                <w:b/>
                <w:sz w:val="24"/>
                <w:szCs w:val="24"/>
              </w:rPr>
            </w:pPr>
            <w:r w:rsidRPr="00272A62">
              <w:rPr>
                <w:b/>
                <w:sz w:val="24"/>
                <w:szCs w:val="24"/>
              </w:rPr>
              <w:t>8E ARDA VURKUN</w:t>
            </w:r>
          </w:p>
          <w:p w14:paraId="44D2C077" w14:textId="77777777" w:rsidR="00272A62" w:rsidRPr="00272A62" w:rsidRDefault="00272A62" w:rsidP="00780C69">
            <w:pPr>
              <w:rPr>
                <w:b/>
                <w:sz w:val="24"/>
                <w:szCs w:val="24"/>
              </w:rPr>
            </w:pPr>
          </w:p>
          <w:p w14:paraId="642E71C4" w14:textId="77777777" w:rsidR="00272A62" w:rsidRPr="00272A62" w:rsidRDefault="00272A62" w:rsidP="00780C69">
            <w:pPr>
              <w:rPr>
                <w:b/>
                <w:sz w:val="24"/>
                <w:szCs w:val="24"/>
              </w:rPr>
            </w:pPr>
            <w:r w:rsidRPr="00272A62">
              <w:rPr>
                <w:b/>
                <w:sz w:val="24"/>
                <w:szCs w:val="24"/>
              </w:rPr>
              <w:t>BİR MİLLET DÜŞÜNÜN</w:t>
            </w:r>
          </w:p>
          <w:p w14:paraId="64CF528E" w14:textId="77777777" w:rsidR="00272A62" w:rsidRPr="00272A62" w:rsidRDefault="00272A62" w:rsidP="00780C69">
            <w:pPr>
              <w:rPr>
                <w:sz w:val="24"/>
                <w:szCs w:val="24"/>
              </w:rPr>
            </w:pPr>
            <w:r w:rsidRPr="00272A62">
              <w:rPr>
                <w:sz w:val="24"/>
                <w:szCs w:val="24"/>
              </w:rPr>
              <w:t>Bir millet düşünün,</w:t>
            </w:r>
          </w:p>
          <w:p w14:paraId="009EF013" w14:textId="77777777" w:rsidR="00272A62" w:rsidRPr="00272A62" w:rsidRDefault="00272A62" w:rsidP="00780C69">
            <w:pPr>
              <w:rPr>
                <w:sz w:val="24"/>
                <w:szCs w:val="24"/>
              </w:rPr>
            </w:pPr>
            <w:r w:rsidRPr="00272A62">
              <w:rPr>
                <w:sz w:val="24"/>
                <w:szCs w:val="24"/>
              </w:rPr>
              <w:t>Vatanı için yüzlerce şehir veren.</w:t>
            </w:r>
          </w:p>
          <w:p w14:paraId="6C6CBE40" w14:textId="77777777" w:rsidR="00272A62" w:rsidRPr="00272A62" w:rsidRDefault="00272A62" w:rsidP="00780C69">
            <w:pPr>
              <w:rPr>
                <w:sz w:val="24"/>
                <w:szCs w:val="24"/>
              </w:rPr>
            </w:pPr>
            <w:r w:rsidRPr="00272A62">
              <w:rPr>
                <w:sz w:val="24"/>
                <w:szCs w:val="24"/>
              </w:rPr>
              <w:t>Tankların altında yatan,</w:t>
            </w:r>
          </w:p>
          <w:p w14:paraId="22CB83AE" w14:textId="77777777" w:rsidR="00272A62" w:rsidRPr="00272A62" w:rsidRDefault="00272A62" w:rsidP="00780C69">
            <w:pPr>
              <w:rPr>
                <w:sz w:val="24"/>
                <w:szCs w:val="24"/>
              </w:rPr>
            </w:pPr>
            <w:r w:rsidRPr="00272A62">
              <w:rPr>
                <w:sz w:val="24"/>
                <w:szCs w:val="24"/>
              </w:rPr>
              <w:t>Üzerinden uçaklar geçen.</w:t>
            </w:r>
          </w:p>
          <w:p w14:paraId="748774E9" w14:textId="77777777" w:rsidR="00272A62" w:rsidRPr="00272A62" w:rsidRDefault="00272A62" w:rsidP="00780C69">
            <w:pPr>
              <w:rPr>
                <w:sz w:val="24"/>
                <w:szCs w:val="24"/>
              </w:rPr>
            </w:pPr>
          </w:p>
          <w:p w14:paraId="0B9D1286" w14:textId="77777777" w:rsidR="00272A62" w:rsidRPr="00272A62" w:rsidRDefault="00272A62" w:rsidP="00780C69">
            <w:pPr>
              <w:rPr>
                <w:sz w:val="24"/>
                <w:szCs w:val="24"/>
              </w:rPr>
            </w:pPr>
            <w:r w:rsidRPr="00272A62">
              <w:rPr>
                <w:sz w:val="24"/>
                <w:szCs w:val="24"/>
              </w:rPr>
              <w:t>Bir millet düşünün,</w:t>
            </w:r>
          </w:p>
          <w:p w14:paraId="23DC462B" w14:textId="77777777" w:rsidR="00272A62" w:rsidRPr="00272A62" w:rsidRDefault="00272A62" w:rsidP="00780C69">
            <w:pPr>
              <w:rPr>
                <w:sz w:val="24"/>
                <w:szCs w:val="24"/>
              </w:rPr>
            </w:pPr>
            <w:r w:rsidRPr="00272A62">
              <w:rPr>
                <w:sz w:val="24"/>
                <w:szCs w:val="24"/>
              </w:rPr>
              <w:t>Bayrağına aşık olan,</w:t>
            </w:r>
          </w:p>
          <w:p w14:paraId="547CAEE5" w14:textId="77777777" w:rsidR="00272A62" w:rsidRPr="00272A62" w:rsidRDefault="00272A62" w:rsidP="00780C69">
            <w:pPr>
              <w:rPr>
                <w:sz w:val="24"/>
                <w:szCs w:val="24"/>
              </w:rPr>
            </w:pPr>
            <w:r w:rsidRPr="00272A62">
              <w:rPr>
                <w:sz w:val="24"/>
                <w:szCs w:val="24"/>
              </w:rPr>
              <w:t>Göklerde dalgalanması için,</w:t>
            </w:r>
          </w:p>
          <w:p w14:paraId="4E4E67C6" w14:textId="77777777" w:rsidR="00272A62" w:rsidRPr="00272A62" w:rsidRDefault="00272A62" w:rsidP="00780C69">
            <w:pPr>
              <w:rPr>
                <w:sz w:val="24"/>
                <w:szCs w:val="24"/>
              </w:rPr>
            </w:pPr>
            <w:r w:rsidRPr="00272A62">
              <w:rPr>
                <w:sz w:val="24"/>
                <w:szCs w:val="24"/>
              </w:rPr>
              <w:t>Uğruna canını veren.</w:t>
            </w:r>
          </w:p>
          <w:p w14:paraId="30EFF5F1" w14:textId="77777777" w:rsidR="00272A62" w:rsidRPr="00272A62" w:rsidRDefault="00272A62" w:rsidP="00780C69">
            <w:pPr>
              <w:rPr>
                <w:sz w:val="24"/>
                <w:szCs w:val="24"/>
              </w:rPr>
            </w:pPr>
          </w:p>
          <w:p w14:paraId="00BADE52" w14:textId="77777777" w:rsidR="00272A62" w:rsidRPr="00272A62" w:rsidRDefault="00272A62" w:rsidP="00780C69">
            <w:pPr>
              <w:rPr>
                <w:sz w:val="24"/>
                <w:szCs w:val="24"/>
              </w:rPr>
            </w:pPr>
            <w:r w:rsidRPr="00272A62">
              <w:rPr>
                <w:sz w:val="24"/>
                <w:szCs w:val="24"/>
              </w:rPr>
              <w:t>Bir millet düşünün,</w:t>
            </w:r>
          </w:p>
          <w:p w14:paraId="1BEF9302" w14:textId="77777777" w:rsidR="00272A62" w:rsidRPr="00272A62" w:rsidRDefault="00272A62" w:rsidP="00780C69">
            <w:pPr>
              <w:rPr>
                <w:sz w:val="24"/>
                <w:szCs w:val="24"/>
              </w:rPr>
            </w:pPr>
            <w:r w:rsidRPr="00272A62">
              <w:rPr>
                <w:sz w:val="24"/>
                <w:szCs w:val="24"/>
              </w:rPr>
              <w:t>Askerine değer veren,</w:t>
            </w:r>
          </w:p>
          <w:p w14:paraId="50E77570" w14:textId="77777777" w:rsidR="00272A62" w:rsidRPr="00272A62" w:rsidRDefault="00272A62" w:rsidP="00780C69">
            <w:pPr>
              <w:rPr>
                <w:sz w:val="24"/>
                <w:szCs w:val="24"/>
              </w:rPr>
            </w:pPr>
            <w:r w:rsidRPr="00272A62">
              <w:rPr>
                <w:sz w:val="24"/>
                <w:szCs w:val="24"/>
              </w:rPr>
              <w:t>Onları yerlere göklere sığdıramayan,</w:t>
            </w:r>
          </w:p>
          <w:p w14:paraId="5A913A7E" w14:textId="77777777" w:rsidR="00272A62" w:rsidRPr="00272A62" w:rsidRDefault="00272A62" w:rsidP="00780C69">
            <w:pPr>
              <w:rPr>
                <w:sz w:val="24"/>
                <w:szCs w:val="24"/>
              </w:rPr>
            </w:pPr>
            <w:r w:rsidRPr="00272A62">
              <w:rPr>
                <w:sz w:val="24"/>
                <w:szCs w:val="24"/>
              </w:rPr>
              <w:t>Kıllarına zarar gelse içleri parçalanan.</w:t>
            </w:r>
          </w:p>
          <w:p w14:paraId="107DCC0B" w14:textId="77777777" w:rsidR="00272A62" w:rsidRPr="00272A62" w:rsidRDefault="00272A62" w:rsidP="00780C69">
            <w:pPr>
              <w:rPr>
                <w:sz w:val="24"/>
                <w:szCs w:val="24"/>
              </w:rPr>
            </w:pPr>
          </w:p>
          <w:p w14:paraId="4509746C" w14:textId="77777777" w:rsidR="00272A62" w:rsidRPr="00272A62" w:rsidRDefault="00272A62" w:rsidP="00780C69">
            <w:pPr>
              <w:rPr>
                <w:sz w:val="24"/>
                <w:szCs w:val="24"/>
              </w:rPr>
            </w:pPr>
            <w:r w:rsidRPr="00272A62">
              <w:rPr>
                <w:sz w:val="24"/>
                <w:szCs w:val="24"/>
              </w:rPr>
              <w:t>Bir gün düşünün,</w:t>
            </w:r>
          </w:p>
          <w:p w14:paraId="16C43671" w14:textId="77777777" w:rsidR="00272A62" w:rsidRPr="00272A62" w:rsidRDefault="00272A62" w:rsidP="00780C69">
            <w:pPr>
              <w:rPr>
                <w:sz w:val="24"/>
                <w:szCs w:val="24"/>
              </w:rPr>
            </w:pPr>
            <w:r w:rsidRPr="00272A62">
              <w:rPr>
                <w:sz w:val="24"/>
                <w:szCs w:val="24"/>
              </w:rPr>
              <w:t>Tüm milletin vatanını uğruna,</w:t>
            </w:r>
          </w:p>
          <w:p w14:paraId="0069536A" w14:textId="77777777" w:rsidR="00272A62" w:rsidRPr="00272A62" w:rsidRDefault="00272A62" w:rsidP="00780C69">
            <w:pPr>
              <w:rPr>
                <w:sz w:val="24"/>
                <w:szCs w:val="24"/>
              </w:rPr>
            </w:pPr>
            <w:r w:rsidRPr="00272A62">
              <w:rPr>
                <w:sz w:val="24"/>
                <w:szCs w:val="24"/>
              </w:rPr>
              <w:t>Sokaklara döküldüğü bir gün.</w:t>
            </w:r>
          </w:p>
          <w:p w14:paraId="63B1AC1F" w14:textId="77777777" w:rsidR="00272A62" w:rsidRPr="00272A62" w:rsidRDefault="00272A62" w:rsidP="00780C69">
            <w:pPr>
              <w:rPr>
                <w:sz w:val="24"/>
                <w:szCs w:val="24"/>
              </w:rPr>
            </w:pPr>
          </w:p>
          <w:p w14:paraId="32251E52" w14:textId="77777777" w:rsidR="00272A62" w:rsidRPr="00272A62" w:rsidRDefault="00272A62" w:rsidP="00780C69">
            <w:pPr>
              <w:rPr>
                <w:sz w:val="24"/>
                <w:szCs w:val="24"/>
              </w:rPr>
            </w:pPr>
            <w:r w:rsidRPr="00272A62">
              <w:rPr>
                <w:sz w:val="24"/>
                <w:szCs w:val="24"/>
              </w:rPr>
              <w:t>Bir millet düşünün,</w:t>
            </w:r>
          </w:p>
          <w:p w14:paraId="5508F7B8" w14:textId="77777777" w:rsidR="00272A62" w:rsidRPr="00272A62" w:rsidRDefault="00272A62" w:rsidP="00780C69">
            <w:pPr>
              <w:rPr>
                <w:sz w:val="24"/>
                <w:szCs w:val="24"/>
              </w:rPr>
            </w:pPr>
            <w:r w:rsidRPr="00272A62">
              <w:rPr>
                <w:sz w:val="24"/>
                <w:szCs w:val="24"/>
              </w:rPr>
              <w:t>Vatanını çok seven,</w:t>
            </w:r>
          </w:p>
          <w:p w14:paraId="54143611" w14:textId="77777777" w:rsidR="00272A62" w:rsidRPr="00272A62" w:rsidRDefault="00272A62" w:rsidP="00780C69">
            <w:pPr>
              <w:rPr>
                <w:sz w:val="24"/>
                <w:szCs w:val="24"/>
              </w:rPr>
            </w:pPr>
            <w:r w:rsidRPr="00272A62">
              <w:rPr>
                <w:sz w:val="24"/>
                <w:szCs w:val="24"/>
              </w:rPr>
              <w:t>Canını dişine takarak savaşan,</w:t>
            </w:r>
          </w:p>
          <w:p w14:paraId="266B1D6B" w14:textId="77777777" w:rsidR="00272A62" w:rsidRPr="00272A62" w:rsidRDefault="00272A62" w:rsidP="00780C69">
            <w:pPr>
              <w:rPr>
                <w:sz w:val="24"/>
                <w:szCs w:val="24"/>
              </w:rPr>
            </w:pPr>
            <w:r w:rsidRPr="00272A62">
              <w:rPr>
                <w:sz w:val="24"/>
                <w:szCs w:val="24"/>
              </w:rPr>
              <w:t>Ölmekten korkmayan.</w:t>
            </w:r>
          </w:p>
          <w:p w14:paraId="76545348" w14:textId="77777777" w:rsidR="00272A62" w:rsidRPr="00272A62" w:rsidRDefault="00272A62" w:rsidP="00780C69">
            <w:pPr>
              <w:rPr>
                <w:b/>
                <w:sz w:val="24"/>
                <w:szCs w:val="24"/>
              </w:rPr>
            </w:pPr>
          </w:p>
          <w:p w14:paraId="1C0BE0F4" w14:textId="77777777" w:rsidR="00272A62" w:rsidRPr="000965C7" w:rsidRDefault="00272A62" w:rsidP="00780C69">
            <w:pPr>
              <w:rPr>
                <w:b/>
              </w:rPr>
            </w:pPr>
          </w:p>
        </w:tc>
      </w:tr>
    </w:tbl>
    <w:p w14:paraId="4EA8B32C" w14:textId="77777777" w:rsidR="00483CFE" w:rsidRDefault="00483CFE" w:rsidP="008967BE"/>
    <w:p w14:paraId="56025A29" w14:textId="77777777" w:rsidR="008967BE" w:rsidRDefault="005C43DC" w:rsidP="008967BE">
      <w:r>
        <w:rPr>
          <w:noProof/>
          <w:lang w:eastAsia="tr-TR"/>
        </w:rPr>
        <w:drawing>
          <wp:anchor distT="0" distB="0" distL="114300" distR="114300" simplePos="0" relativeHeight="251668480" behindDoc="0" locked="0" layoutInCell="1" allowOverlap="1" wp14:anchorId="46720B37" wp14:editId="579C99EB">
            <wp:simplePos x="0" y="0"/>
            <wp:positionH relativeFrom="column">
              <wp:posOffset>0</wp:posOffset>
            </wp:positionH>
            <wp:positionV relativeFrom="paragraph">
              <wp:posOffset>-2540</wp:posOffset>
            </wp:positionV>
            <wp:extent cx="8229600" cy="514350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temmuz-1-Kaa7_cover.jpg"/>
                    <pic:cNvPicPr/>
                  </pic:nvPicPr>
                  <pic:blipFill>
                    <a:blip r:embed="rId22">
                      <a:extLst>
                        <a:ext uri="{28A0092B-C50C-407E-A947-70E740481C1C}">
                          <a14:useLocalDpi xmlns:a14="http://schemas.microsoft.com/office/drawing/2010/main" val="0"/>
                        </a:ext>
                      </a:extLst>
                    </a:blip>
                    <a:stretch>
                      <a:fillRect/>
                    </a:stretch>
                  </pic:blipFill>
                  <pic:spPr>
                    <a:xfrm>
                      <a:off x="0" y="0"/>
                      <a:ext cx="8229600" cy="5143500"/>
                    </a:xfrm>
                    <a:prstGeom prst="rect">
                      <a:avLst/>
                    </a:prstGeom>
                  </pic:spPr>
                </pic:pic>
              </a:graphicData>
            </a:graphic>
          </wp:anchor>
        </w:drawing>
      </w:r>
    </w:p>
    <w:p w14:paraId="2DBA6636" w14:textId="77777777" w:rsidR="00483CFE" w:rsidRPr="00483CFE" w:rsidRDefault="00483CFE" w:rsidP="00483CFE"/>
    <w:p w14:paraId="29875B71" w14:textId="77777777" w:rsidR="00483CFE" w:rsidRPr="00483CFE" w:rsidRDefault="00483CFE" w:rsidP="00483CFE"/>
    <w:p w14:paraId="4A1E5170" w14:textId="77777777" w:rsidR="00483CFE" w:rsidRPr="00483CFE" w:rsidRDefault="00483CFE" w:rsidP="00483CFE"/>
    <w:p w14:paraId="5E323836" w14:textId="77777777" w:rsidR="00483CFE" w:rsidRPr="00483CFE" w:rsidRDefault="00483CFE" w:rsidP="00483CFE"/>
    <w:p w14:paraId="62A12CFF" w14:textId="77777777" w:rsidR="00483CFE" w:rsidRPr="00483CFE" w:rsidRDefault="00483CFE" w:rsidP="00483CFE"/>
    <w:p w14:paraId="54D9A18F" w14:textId="77777777" w:rsidR="00483CFE" w:rsidRPr="00483CFE" w:rsidRDefault="00483CFE" w:rsidP="00483CFE"/>
    <w:p w14:paraId="76FC4A04" w14:textId="77777777" w:rsidR="00483CFE" w:rsidRPr="00483CFE" w:rsidRDefault="00483CFE" w:rsidP="00483CFE"/>
    <w:p w14:paraId="5942653E" w14:textId="77777777" w:rsidR="00483CFE" w:rsidRPr="00483CFE" w:rsidRDefault="00483CFE" w:rsidP="00483CFE"/>
    <w:p w14:paraId="30A5FD28" w14:textId="77777777" w:rsidR="00483CFE" w:rsidRPr="00483CFE" w:rsidRDefault="00483CFE" w:rsidP="00483CFE"/>
    <w:p w14:paraId="3BBBE6BB" w14:textId="77777777" w:rsidR="00483CFE" w:rsidRPr="00483CFE" w:rsidRDefault="00483CFE" w:rsidP="00483CFE"/>
    <w:p w14:paraId="42B55F23" w14:textId="77777777" w:rsidR="00483CFE" w:rsidRPr="00483CFE" w:rsidRDefault="00483CFE" w:rsidP="00483CFE"/>
    <w:p w14:paraId="49426316" w14:textId="77777777" w:rsidR="00483CFE" w:rsidRPr="00483CFE" w:rsidRDefault="00483CFE" w:rsidP="00483CFE"/>
    <w:p w14:paraId="38F8BD7C" w14:textId="77777777" w:rsidR="00483CFE" w:rsidRPr="00483CFE" w:rsidRDefault="00483CFE" w:rsidP="00483CFE"/>
    <w:p w14:paraId="0189B3BA" w14:textId="77777777" w:rsidR="00483CFE" w:rsidRPr="00483CFE" w:rsidRDefault="00483CFE" w:rsidP="00483CFE"/>
    <w:p w14:paraId="6AABC6FA" w14:textId="77777777" w:rsidR="00483CFE" w:rsidRPr="00483CFE" w:rsidRDefault="00483CFE" w:rsidP="00483CFE"/>
    <w:p w14:paraId="44C4C837" w14:textId="77777777" w:rsidR="00483CFE" w:rsidRPr="00483CFE" w:rsidRDefault="00483CFE" w:rsidP="00483CFE"/>
    <w:p w14:paraId="104EF9A3" w14:textId="77777777" w:rsidR="00483CFE" w:rsidRPr="00483CFE" w:rsidRDefault="00483CFE" w:rsidP="00483CFE"/>
    <w:p w14:paraId="603156D4" w14:textId="77777777" w:rsidR="00483CFE" w:rsidRPr="00483CFE" w:rsidRDefault="00483CFE" w:rsidP="00483CFE"/>
    <w:p w14:paraId="3AAF2597" w14:textId="77777777" w:rsidR="00483CFE" w:rsidRDefault="00483CFE" w:rsidP="00483CFE"/>
    <w:p w14:paraId="3486852B" w14:textId="77777777" w:rsidR="00483CFE" w:rsidRPr="00483CFE" w:rsidRDefault="00483CFE" w:rsidP="00483CFE"/>
    <w:p w14:paraId="1785275E" w14:textId="11882BCC" w:rsidR="00483CFE" w:rsidRDefault="00483CFE" w:rsidP="00483CFE">
      <w:pPr>
        <w:jc w:val="right"/>
      </w:pPr>
    </w:p>
    <w:p w14:paraId="3004EA81" w14:textId="47A535F2" w:rsidR="00483CFE" w:rsidRDefault="00483CFE" w:rsidP="00483CFE">
      <w:pPr>
        <w:jc w:val="right"/>
      </w:pPr>
    </w:p>
    <w:p w14:paraId="28137203" w14:textId="0D09A28D" w:rsidR="00483CFE" w:rsidRDefault="00483CFE" w:rsidP="00483CFE">
      <w:pPr>
        <w:jc w:val="right"/>
      </w:pPr>
    </w:p>
    <w:p w14:paraId="5B897718" w14:textId="076F6612" w:rsidR="00483CFE" w:rsidRDefault="00483CFE" w:rsidP="00483CFE"/>
    <w:tbl>
      <w:tblPr>
        <w:tblStyle w:val="TabloKlavuzu"/>
        <w:tblW w:w="5000" w:type="pct"/>
        <w:tblLayout w:type="fixed"/>
        <w:tblLook w:val="04A0" w:firstRow="1" w:lastRow="0" w:firstColumn="1" w:lastColumn="0" w:noHBand="0" w:noVBand="1"/>
      </w:tblPr>
      <w:tblGrid>
        <w:gridCol w:w="12960"/>
      </w:tblGrid>
      <w:tr w:rsidR="00483CFE" w:rsidRPr="007212EC" w14:paraId="21DCDD17" w14:textId="77777777" w:rsidTr="00483CFE">
        <w:trPr>
          <w:trHeight w:val="1843"/>
        </w:trPr>
        <w:tc>
          <w:tcPr>
            <w:tcW w:w="12960" w:type="dxa"/>
            <w:tcBorders>
              <w:top w:val="nil"/>
              <w:left w:val="nil"/>
              <w:bottom w:val="nil"/>
              <w:right w:val="nil"/>
            </w:tcBorders>
            <w:vAlign w:val="center"/>
          </w:tcPr>
          <w:p w14:paraId="5918A773" w14:textId="5FCC8415" w:rsidR="00483CFE" w:rsidRPr="00800A0F" w:rsidRDefault="00483CFE" w:rsidP="00780C69">
            <w:pPr>
              <w:pStyle w:val="KnyeKopyas"/>
            </w:pPr>
            <w:r>
              <w:rPr>
                <w:noProof/>
                <w:sz w:val="100"/>
                <w:szCs w:val="100"/>
              </w:rPr>
              <w:lastRenderedPageBreak/>
              <w:drawing>
                <wp:anchor distT="0" distB="0" distL="114300" distR="114300" simplePos="0" relativeHeight="251670528" behindDoc="0" locked="0" layoutInCell="1" allowOverlap="1" wp14:anchorId="3B972AF6" wp14:editId="31B35F20">
                  <wp:simplePos x="0" y="0"/>
                  <wp:positionH relativeFrom="column">
                    <wp:posOffset>283845</wp:posOffset>
                  </wp:positionH>
                  <wp:positionV relativeFrom="paragraph">
                    <wp:posOffset>30480</wp:posOffset>
                  </wp:positionV>
                  <wp:extent cx="1114425" cy="1114425"/>
                  <wp:effectExtent l="0" t="0" r="9525" b="9525"/>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114425" cy="1114425"/>
                          </a:xfrm>
                          <a:prstGeom prst="rect">
                            <a:avLst/>
                          </a:prstGeom>
                        </pic:spPr>
                      </pic:pic>
                    </a:graphicData>
                  </a:graphic>
                  <wp14:sizeRelH relativeFrom="margin">
                    <wp14:pctWidth>0</wp14:pctWidth>
                  </wp14:sizeRelH>
                  <wp14:sizeRelV relativeFrom="margin">
                    <wp14:pctHeight>0</wp14:pctHeight>
                  </wp14:sizeRelV>
                </wp:anchor>
              </w:drawing>
            </w:r>
            <w:sdt>
              <w:sdtPr>
                <w:id w:val="1658338899"/>
                <w:placeholder>
                  <w:docPart w:val="2F12095E6B5946E8A83FFC66278ACE8A"/>
                </w:placeholder>
                <w15:appearance w15:val="hidden"/>
              </w:sdtPr>
              <w:sdtContent>
                <w:r>
                  <w:br/>
                </w:r>
                <w:r w:rsidR="00674D7E">
                  <w:rPr>
                    <w:rFonts w:asciiTheme="majorHAnsi" w:hAnsiTheme="majorHAnsi"/>
                    <w:sz w:val="110"/>
                    <w:szCs w:val="110"/>
                  </w:rPr>
                  <w:t xml:space="preserve">      </w:t>
                </w:r>
                <w:r w:rsidRPr="00483CFE">
                  <w:rPr>
                    <w:rFonts w:asciiTheme="majorHAnsi" w:hAnsiTheme="majorHAnsi"/>
                    <w:sz w:val="110"/>
                    <w:szCs w:val="110"/>
                  </w:rPr>
                  <w:t>BİRLİK GÜNÜ</w:t>
                </w:r>
              </w:sdtContent>
            </w:sdt>
          </w:p>
        </w:tc>
      </w:tr>
      <w:tr w:rsidR="00483CFE" w14:paraId="03C5725F" w14:textId="77777777" w:rsidTr="00674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27"/>
        </w:trPr>
        <w:tc>
          <w:tcPr>
            <w:tcW w:w="12960" w:type="dxa"/>
            <w:tcMar>
              <w:left w:w="0" w:type="dxa"/>
              <w:right w:w="0" w:type="dxa"/>
            </w:tcMar>
          </w:tcPr>
          <w:p w14:paraId="57386EEE" w14:textId="1F99EA7C" w:rsidR="00483CFE" w:rsidRDefault="00674D7E" w:rsidP="00780C69">
            <w:pPr>
              <w:pStyle w:val="AralkYok"/>
              <w:rPr>
                <w:rFonts w:ascii="Segoe UI" w:eastAsia="Times New Roman" w:hAnsi="Segoe UI" w:cs="Segoe UI"/>
                <w:noProof/>
                <w:color w:val="201F1E"/>
                <w:sz w:val="23"/>
                <w:szCs w:val="23"/>
                <w:lang w:eastAsia="tr-TR"/>
              </w:rPr>
            </w:pPr>
            <w:r>
              <w:rPr>
                <w:rFonts w:ascii="Segoe UI" w:eastAsia="Times New Roman" w:hAnsi="Segoe UI" w:cs="Segoe UI"/>
                <w:noProof/>
                <w:color w:val="201F1E"/>
                <w:sz w:val="23"/>
                <w:szCs w:val="23"/>
                <w:lang w:eastAsia="tr-TR"/>
              </w:rPr>
              <mc:AlternateContent>
                <mc:Choice Requires="wps">
                  <w:drawing>
                    <wp:anchor distT="0" distB="0" distL="114300" distR="114300" simplePos="0" relativeHeight="251671552" behindDoc="0" locked="0" layoutInCell="1" allowOverlap="1" wp14:anchorId="6EC56053" wp14:editId="15091C11">
                      <wp:simplePos x="0" y="0"/>
                      <wp:positionH relativeFrom="column">
                        <wp:posOffset>5819775</wp:posOffset>
                      </wp:positionH>
                      <wp:positionV relativeFrom="paragraph">
                        <wp:posOffset>58420</wp:posOffset>
                      </wp:positionV>
                      <wp:extent cx="2333625" cy="5410200"/>
                      <wp:effectExtent l="0" t="0" r="28575" b="19050"/>
                      <wp:wrapNone/>
                      <wp:docPr id="25" name="Metin Kutusu 25"/>
                      <wp:cNvGraphicFramePr/>
                      <a:graphic xmlns:a="http://schemas.openxmlformats.org/drawingml/2006/main">
                        <a:graphicData uri="http://schemas.microsoft.com/office/word/2010/wordprocessingShape">
                          <wps:wsp>
                            <wps:cNvSpPr txBox="1"/>
                            <wps:spPr>
                              <a:xfrm>
                                <a:off x="0" y="0"/>
                                <a:ext cx="2333625" cy="5410200"/>
                              </a:xfrm>
                              <a:prstGeom prst="rect">
                                <a:avLst/>
                              </a:prstGeom>
                              <a:solidFill>
                                <a:schemeClr val="accent1">
                                  <a:lumMod val="20000"/>
                                  <a:lumOff val="80000"/>
                                </a:schemeClr>
                              </a:solidFill>
                              <a:ln w="6350">
                                <a:solidFill>
                                  <a:srgbClr val="C00000"/>
                                </a:solidFill>
                              </a:ln>
                            </wps:spPr>
                            <wps:txbx>
                              <w:txbxContent>
                                <w:p w14:paraId="16746B19" w14:textId="6D48F390" w:rsidR="00674D7E" w:rsidRPr="00674D7E" w:rsidRDefault="00674D7E">
                                  <w:r w:rsidRPr="00674D7E">
                                    <w:rPr>
                                      <w:rFonts w:cs="Times New Roman"/>
                                      <w:color w:val="FFFFFF"/>
                                      <w:shd w:val="clear" w:color="auto" w:fill="1A1C21"/>
                                    </w:rPr>
                                    <w:t>Şehadet emrini kahramanca gözünü kırpmadan yerine getirdi, darbeci hainlerin kurşunlarıyla şehit düştü. Astsubay Başçavuş Ömer Halisdemir, evli ve iki çocuk babasıydı. Özel Kuvvetler askeri Ömer Halisdemir, yurt içi ve yurt dışında birçok görevde yer aldı. 15 Temmuz gecesi Özel Kuvvetler Komutanı Zekai Aksakallı paşanın, darbeci generali “vur” emrini yerine getirerek darbe girişiminin engellenmesinde büyük rol oynadı.  Şehit Astsubay Ömer Halisdemir, Özel Kuvvetler Komutanlığı’na yanındaki korumalarıyla birlikte girerken darbeci generali vurarak öldürdü. Darbeci hainler tarafından 30 kurşunla şehit edildi. Kahraman asker Ömer Halisdemir’in cenazesi Niğde’nin Bor ilçesine bağlı Çukurkuyu kasabasında son yolculuğuna uğurlandı.</w:t>
                                  </w:r>
                                  <w:r>
                                    <w:rPr>
                                      <w:rFonts w:cs="Times New Roman"/>
                                      <w:color w:val="FFFFFF"/>
                                      <w:shd w:val="clear" w:color="auto" w:fill="1A1C21"/>
                                    </w:rPr>
                                    <w:br/>
                                  </w:r>
                                  <w:r>
                                    <w:rPr>
                                      <w:noProof/>
                                    </w:rPr>
                                    <w:drawing>
                                      <wp:inline distT="0" distB="0" distL="0" distR="0" wp14:anchorId="22B4CA35" wp14:editId="0434B6C5">
                                        <wp:extent cx="2168542" cy="1609725"/>
                                        <wp:effectExtent l="0" t="0" r="3175" b="0"/>
                                        <wp:docPr id="53" name="Resim 53" descr="metin, kırmız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metin, kırmızı içeren bir resim&#10;&#10;Açıklama otomatik olarak oluşturuldu"/>
                                                <pic:cNvPicPr/>
                                              </pic:nvPicPr>
                                              <pic:blipFill>
                                                <a:blip r:embed="rId23">
                                                  <a:extLst>
                                                    <a:ext uri="{28A0092B-C50C-407E-A947-70E740481C1C}">
                                                      <a14:useLocalDpi xmlns:a14="http://schemas.microsoft.com/office/drawing/2010/main" val="0"/>
                                                    </a:ext>
                                                  </a:extLst>
                                                </a:blip>
                                                <a:stretch>
                                                  <a:fillRect/>
                                                </a:stretch>
                                              </pic:blipFill>
                                              <pic:spPr>
                                                <a:xfrm>
                                                  <a:off x="0" y="0"/>
                                                  <a:ext cx="2201745" cy="16343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56053" id="Metin Kutusu 25" o:spid="_x0000_s1029" type="#_x0000_t202" style="position:absolute;margin-left:458.25pt;margin-top:4.6pt;width:183.75pt;height:4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" fillcolor="#d9e2f3 [660]" strokecolor="#c00000" strokeweight=".5pt">
                      <v:textbox>
                        <w:txbxContent>
                          <w:p w14:paraId="16746B19" w14:textId="6D48F390" w:rsidR="00674D7E" w:rsidRPr="00674D7E" w:rsidRDefault="00674D7E">
                            <w:r w:rsidRPr="00674D7E">
                              <w:rPr>
                                <w:rFonts w:cs="Times New Roman"/>
                                <w:color w:val="FFFFFF"/>
                                <w:shd w:val="clear" w:color="auto" w:fill="1A1C21"/>
                              </w:rPr>
                              <w:t>Şehadet emrini kahramanca gözünü kırpmadan yerine getirdi, darbeci hainlerin kurşunlarıyla şehit düştü. Astsubay Başçavuş Ömer Halisdemir, evli ve iki çocuk babasıydı. Özel Kuvvetler askeri Ömer Halisdemir, yurt içi ve yurt dışında birçok görevde yer aldı. 15 Temmuz gecesi Özel Kuvvetler Komutanı Zekai Aksakallı paşanın, darbeci generali “vur” emrini yerine getirerek darbe girişiminin engellenmesinde büyük rol oynadı.  Şehit Astsubay Ömer Halisdemir, Özel Kuvvetler Komutanlığı’na yanındaki korumalarıyla birlikte girerken darbeci generali vurarak öldürdü. Darbeci hainler tarafından 30 kurşunla şehit edildi. Kahraman asker Ömer Halisdemir’in cenazesi Niğde’nin Bor ilçesine bağlı Çukurkuyu kasabasında son yolculuğuna uğurlandı.</w:t>
                            </w:r>
                            <w:r>
                              <w:rPr>
                                <w:rFonts w:cs="Times New Roman"/>
                                <w:color w:val="FFFFFF"/>
                                <w:shd w:val="clear" w:color="auto" w:fill="1A1C21"/>
                              </w:rPr>
                              <w:br/>
                            </w:r>
                            <w:r>
                              <w:rPr>
                                <w:noProof/>
                              </w:rPr>
                              <w:drawing>
                                <wp:inline distT="0" distB="0" distL="0" distR="0" wp14:anchorId="22B4CA35" wp14:editId="0434B6C5">
                                  <wp:extent cx="2168542" cy="1609725"/>
                                  <wp:effectExtent l="0" t="0" r="3175" b="0"/>
                                  <wp:docPr id="53" name="Resim 53" descr="metin, kırmız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metin, kırmızı içeren bir resim&#10;&#10;Açıklama otomatik olarak oluşturuldu"/>
                                          <pic:cNvPicPr/>
                                        </pic:nvPicPr>
                                        <pic:blipFill>
                                          <a:blip r:embed="rId23">
                                            <a:extLst>
                                              <a:ext uri="{28A0092B-C50C-407E-A947-70E740481C1C}">
                                                <a14:useLocalDpi xmlns:a14="http://schemas.microsoft.com/office/drawing/2010/main" val="0"/>
                                              </a:ext>
                                            </a:extLst>
                                          </a:blip>
                                          <a:stretch>
                                            <a:fillRect/>
                                          </a:stretch>
                                        </pic:blipFill>
                                        <pic:spPr>
                                          <a:xfrm>
                                            <a:off x="0" y="0"/>
                                            <a:ext cx="2201745" cy="1634372"/>
                                          </a:xfrm>
                                          <a:prstGeom prst="rect">
                                            <a:avLst/>
                                          </a:prstGeom>
                                        </pic:spPr>
                                      </pic:pic>
                                    </a:graphicData>
                                  </a:graphic>
                                </wp:inline>
                              </w:drawing>
                            </w:r>
                          </w:p>
                        </w:txbxContent>
                      </v:textbox>
                    </v:shape>
                  </w:pict>
                </mc:Fallback>
              </mc:AlternateContent>
            </w:r>
            <w:r>
              <w:rPr>
                <w:rFonts w:ascii="Segoe UI" w:eastAsia="Times New Roman" w:hAnsi="Segoe UI" w:cs="Segoe UI"/>
                <w:noProof/>
                <w:color w:val="201F1E"/>
                <w:sz w:val="23"/>
                <w:szCs w:val="23"/>
                <w:lang w:eastAsia="tr-TR"/>
              </w:rPr>
              <w:drawing>
                <wp:inline distT="0" distB="0" distL="0" distR="0" wp14:anchorId="7B032E51" wp14:editId="4414CF70">
                  <wp:extent cx="5760720" cy="5433060"/>
                  <wp:effectExtent l="0" t="0" r="0" b="0"/>
                  <wp:docPr id="24" name="Resim 24" descr="metin, kuma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kumaş içeren bir resim&#10;&#10;Açıklama otomatik olarak oluşturuldu"/>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5433060"/>
                          </a:xfrm>
                          <a:prstGeom prst="rect">
                            <a:avLst/>
                          </a:prstGeom>
                        </pic:spPr>
                      </pic:pic>
                    </a:graphicData>
                  </a:graphic>
                </wp:inline>
              </w:drawing>
            </w:r>
          </w:p>
          <w:p w14:paraId="555D9FB9" w14:textId="4CC29640" w:rsidR="00674D7E" w:rsidRPr="00674D7E" w:rsidRDefault="00674D7E" w:rsidP="00674D7E">
            <w:pPr>
              <w:jc w:val="center"/>
              <w:rPr>
                <w:b/>
                <w:bCs/>
                <w:sz w:val="24"/>
                <w:szCs w:val="24"/>
              </w:rPr>
            </w:pPr>
            <w:r>
              <w:rPr>
                <w:b/>
                <w:bCs/>
                <w:sz w:val="24"/>
                <w:szCs w:val="24"/>
              </w:rPr>
              <w:t xml:space="preserve">                                             </w:t>
            </w:r>
            <w:r w:rsidRPr="00674D7E">
              <w:rPr>
                <w:b/>
                <w:bCs/>
                <w:sz w:val="24"/>
                <w:szCs w:val="24"/>
              </w:rPr>
              <w:t>TUĞBA İNAL 7E</w:t>
            </w:r>
          </w:p>
        </w:tc>
      </w:tr>
      <w:tr w:rsidR="00FC5AD4" w:rsidRPr="007212EC" w14:paraId="641200B6" w14:textId="77777777" w:rsidTr="00FC5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18"/>
        </w:trPr>
        <w:tc>
          <w:tcPr>
            <w:tcW w:w="12960" w:type="dxa"/>
            <w:tcMar>
              <w:left w:w="115" w:type="dxa"/>
              <w:bottom w:w="144" w:type="dxa"/>
              <w:right w:w="216" w:type="dxa"/>
            </w:tcMar>
          </w:tcPr>
          <w:p w14:paraId="25DC9D4A" w14:textId="19829A2E" w:rsidR="00FC5AD4" w:rsidRDefault="000C0393" w:rsidP="00780C69">
            <w:pPr>
              <w:rPr>
                <w:color w:val="000000" w:themeColor="text1"/>
              </w:rPr>
            </w:pPr>
            <w:r>
              <w:rPr>
                <w:rFonts w:ascii="Segoe UI" w:eastAsia="Times New Roman" w:hAnsi="Segoe UI" w:cs="Segoe UI"/>
                <w:noProof/>
                <w:color w:val="201F1E"/>
                <w:sz w:val="23"/>
                <w:szCs w:val="23"/>
                <w:lang w:eastAsia="tr-TR"/>
              </w:rPr>
              <mc:AlternateContent>
                <mc:Choice Requires="wps">
                  <w:drawing>
                    <wp:anchor distT="0" distB="0" distL="114300" distR="114300" simplePos="0" relativeHeight="251673600" behindDoc="0" locked="0" layoutInCell="1" allowOverlap="1" wp14:anchorId="42619281" wp14:editId="1FF89731">
                      <wp:simplePos x="0" y="0"/>
                      <wp:positionH relativeFrom="column">
                        <wp:posOffset>5118100</wp:posOffset>
                      </wp:positionH>
                      <wp:positionV relativeFrom="paragraph">
                        <wp:posOffset>31749</wp:posOffset>
                      </wp:positionV>
                      <wp:extent cx="2914650" cy="7705725"/>
                      <wp:effectExtent l="0" t="0" r="19050" b="28575"/>
                      <wp:wrapNone/>
                      <wp:docPr id="54" name="Metin Kutusu 54"/>
                      <wp:cNvGraphicFramePr/>
                      <a:graphic xmlns:a="http://schemas.openxmlformats.org/drawingml/2006/main">
                        <a:graphicData uri="http://schemas.microsoft.com/office/word/2010/wordprocessingShape">
                          <wps:wsp>
                            <wps:cNvSpPr txBox="1"/>
                            <wps:spPr>
                              <a:xfrm>
                                <a:off x="0" y="0"/>
                                <a:ext cx="2914650" cy="7705725"/>
                              </a:xfrm>
                              <a:prstGeom prst="rect">
                                <a:avLst/>
                              </a:prstGeom>
                              <a:solidFill>
                                <a:schemeClr val="lt1"/>
                              </a:solidFill>
                              <a:ln w="6350">
                                <a:solidFill>
                                  <a:prstClr val="black"/>
                                </a:solidFill>
                              </a:ln>
                            </wps:spPr>
                            <wps:txbx>
                              <w:txbxContent>
                                <w:p w14:paraId="342B1576" w14:textId="4BCE4625" w:rsidR="00FA6F4B" w:rsidRPr="00FA6F4B" w:rsidRDefault="00FA6F4B" w:rsidP="00FA6F4B">
                                  <w:pPr>
                                    <w:rPr>
                                      <w:sz w:val="24"/>
                                      <w:szCs w:val="24"/>
                                    </w:rPr>
                                  </w:pPr>
                                  <w:r w:rsidRPr="00FA6F4B">
                                    <w:rPr>
                                      <w:sz w:val="24"/>
                                      <w:szCs w:val="24"/>
                                    </w:rPr>
                                    <w:t>15 Temmuz g</w:t>
                                  </w:r>
                                  <w:r w:rsidRPr="00FA6F4B">
                                    <w:rPr>
                                      <w:sz w:val="24"/>
                                      <w:szCs w:val="24"/>
                                    </w:rPr>
                                    <w:t>ü</w:t>
                                  </w:r>
                                  <w:r w:rsidRPr="00FA6F4B">
                                    <w:rPr>
                                      <w:sz w:val="24"/>
                                      <w:szCs w:val="24"/>
                                    </w:rPr>
                                    <w:t>nü h</w:t>
                                  </w:r>
                                  <w:r w:rsidRPr="00FA6F4B">
                                    <w:rPr>
                                      <w:sz w:val="24"/>
                                      <w:szCs w:val="24"/>
                                    </w:rPr>
                                    <w:t>er</w:t>
                                  </w:r>
                                  <w:r w:rsidRPr="00FA6F4B">
                                    <w:rPr>
                                      <w:sz w:val="24"/>
                                      <w:szCs w:val="24"/>
                                    </w:rPr>
                                    <w:t xml:space="preserve"> şeyden habers</w:t>
                                  </w:r>
                                  <w:r w:rsidRPr="00FA6F4B">
                                    <w:rPr>
                                      <w:sz w:val="24"/>
                                      <w:szCs w:val="24"/>
                                    </w:rPr>
                                    <w:t>i</w:t>
                                  </w:r>
                                  <w:r w:rsidRPr="00FA6F4B">
                                    <w:rPr>
                                      <w:sz w:val="24"/>
                                      <w:szCs w:val="24"/>
                                    </w:rPr>
                                    <w:t>z</w:t>
                                  </w:r>
                                  <w:r w:rsidRPr="00FA6F4B">
                                    <w:rPr>
                                      <w:sz w:val="24"/>
                                      <w:szCs w:val="24"/>
                                    </w:rPr>
                                    <w:t xml:space="preserve"> şekilde</w:t>
                                  </w:r>
                                  <w:r w:rsidRPr="00FA6F4B">
                                    <w:rPr>
                                      <w:sz w:val="24"/>
                                      <w:szCs w:val="24"/>
                                    </w:rPr>
                                    <w:t xml:space="preserve"> evde ailemle birlikte oturuyordum. Ansızın gelen uykumla yatağıma gittim ve uyudum. Uyandığımda kıyametin koptuğunu sanmıştım</w:t>
                                  </w:r>
                                  <w:r w:rsidRPr="00FA6F4B">
                                    <w:rPr>
                                      <w:sz w:val="24"/>
                                      <w:szCs w:val="24"/>
                                    </w:rPr>
                                    <w:t>.</w:t>
                                  </w:r>
                                  <w:r w:rsidRPr="00FA6F4B">
                                    <w:rPr>
                                      <w:sz w:val="24"/>
                                      <w:szCs w:val="24"/>
                                    </w:rPr>
                                    <w:t xml:space="preserve"> </w:t>
                                  </w:r>
                                  <w:r w:rsidRPr="00FA6F4B">
                                    <w:rPr>
                                      <w:sz w:val="24"/>
                                      <w:szCs w:val="24"/>
                                    </w:rPr>
                                    <w:t>B</w:t>
                                  </w:r>
                                  <w:r w:rsidRPr="00FA6F4B">
                                    <w:rPr>
                                      <w:sz w:val="24"/>
                                      <w:szCs w:val="24"/>
                                    </w:rPr>
                                    <w:t xml:space="preserve">ir yandan silahlar patlıyor, bir yandan </w:t>
                                  </w:r>
                                  <w:r w:rsidRPr="00FA6F4B">
                                    <w:rPr>
                                      <w:sz w:val="24"/>
                                      <w:szCs w:val="24"/>
                                    </w:rPr>
                                    <w:t>i</w:t>
                                  </w:r>
                                  <w:r w:rsidRPr="00FA6F4B">
                                    <w:rPr>
                                      <w:sz w:val="24"/>
                                      <w:szCs w:val="24"/>
                                    </w:rPr>
                                    <w:t>se uçaklar geçiyordu. Yatağımdan korku içinde kalktım ve odamın camı</w:t>
                                  </w:r>
                                  <w:r w:rsidRPr="00FA6F4B">
                                    <w:rPr>
                                      <w:sz w:val="24"/>
                                      <w:szCs w:val="24"/>
                                    </w:rPr>
                                    <w:t>n</w:t>
                                  </w:r>
                                  <w:r w:rsidRPr="00FA6F4B">
                                    <w:rPr>
                                      <w:sz w:val="24"/>
                                      <w:szCs w:val="24"/>
                                    </w:rPr>
                                    <w:t>da annemin dışarıya baktığını, ablamın ise anneme sakinleşip içeri girmesi gerektiğini söyle</w:t>
                                  </w:r>
                                  <w:r w:rsidRPr="00FA6F4B">
                                    <w:rPr>
                                      <w:sz w:val="24"/>
                                      <w:szCs w:val="24"/>
                                    </w:rPr>
                                    <w:t>diğini gördüm</w:t>
                                  </w:r>
                                  <w:r w:rsidRPr="00FA6F4B">
                                    <w:rPr>
                                      <w:sz w:val="24"/>
                                      <w:szCs w:val="24"/>
                                    </w:rPr>
                                    <w:t>. Yeni yeni gözümü açtığımda yerler titredi. Anneme korku ve endişe içerisinde</w:t>
                                  </w:r>
                                  <w:r w:rsidRPr="00FA6F4B">
                                    <w:rPr>
                                      <w:sz w:val="24"/>
                                      <w:szCs w:val="24"/>
                                    </w:rPr>
                                    <w:t>,</w:t>
                                  </w:r>
                                  <w:r w:rsidRPr="00FA6F4B">
                                    <w:rPr>
                                      <w:sz w:val="24"/>
                                      <w:szCs w:val="24"/>
                                    </w:rPr>
                                    <w:t xml:space="preserve"> ne olduğunu ve niye yerlerin titrediğini sormuştum. Annem ise uçakların binamızın üstünden hızlı ve alçaktan geçtiğini söyleyip uyumamı istemişti. Endişeli olduğum için salona babama bakmaya gittim. Televizyon</w:t>
                                  </w:r>
                                  <w:r w:rsidRPr="00FA6F4B">
                                    <w:rPr>
                                      <w:sz w:val="24"/>
                                      <w:szCs w:val="24"/>
                                    </w:rPr>
                                    <w:t>da</w:t>
                                  </w:r>
                                  <w:r w:rsidRPr="00FA6F4B">
                                    <w:rPr>
                                      <w:sz w:val="24"/>
                                      <w:szCs w:val="24"/>
                                    </w:rPr>
                                    <w:t xml:space="preserve"> haber sesleri ve tüm kanallarda aynı haberler vardı. Sonra</w:t>
                                  </w:r>
                                  <w:r w:rsidRPr="00FA6F4B">
                                    <w:rPr>
                                      <w:sz w:val="24"/>
                                      <w:szCs w:val="24"/>
                                    </w:rPr>
                                    <w:t xml:space="preserve"> </w:t>
                                  </w:r>
                                  <w:r w:rsidRPr="00FA6F4B">
                                    <w:rPr>
                                      <w:sz w:val="24"/>
                                      <w:szCs w:val="24"/>
                                    </w:rPr>
                                    <w:t xml:space="preserve">da ablam geldi ve beni yatırdı. Korktuğumu anlamış olacak ki bana güzel masallar okudu ama </w:t>
                                  </w:r>
                                  <w:r w:rsidRPr="00FA6F4B">
                                    <w:rPr>
                                      <w:sz w:val="24"/>
                                      <w:szCs w:val="24"/>
                                    </w:rPr>
                                    <w:t xml:space="preserve">hâlâ </w:t>
                                  </w:r>
                                  <w:r w:rsidRPr="00FA6F4B">
                                    <w:rPr>
                                      <w:sz w:val="24"/>
                                      <w:szCs w:val="24"/>
                                    </w:rPr>
                                    <w:t>kulaklarımda silah sesleri yankılanıyordu. Sonunda uyuyabilmiştim ama uyandığımda yine sabah değildi. Annem benim ya</w:t>
                                  </w:r>
                                  <w:r w:rsidRPr="00FA6F4B">
                                    <w:rPr>
                                      <w:sz w:val="24"/>
                                      <w:szCs w:val="24"/>
                                    </w:rPr>
                                    <w:t>nı</w:t>
                                  </w:r>
                                  <w:r w:rsidRPr="00FA6F4B">
                                    <w:rPr>
                                      <w:sz w:val="24"/>
                                      <w:szCs w:val="24"/>
                                    </w:rPr>
                                    <w:t>ma yatmış</w:t>
                                  </w:r>
                                  <w:r w:rsidRPr="00FA6F4B">
                                    <w:rPr>
                                      <w:sz w:val="24"/>
                                      <w:szCs w:val="24"/>
                                    </w:rPr>
                                    <w:t>,</w:t>
                                  </w:r>
                                  <w:r w:rsidRPr="00FA6F4B">
                                    <w:rPr>
                                      <w:sz w:val="24"/>
                                      <w:szCs w:val="24"/>
                                    </w:rPr>
                                    <w:t xml:space="preserve"> babamsa odamda bir yandan amcamla bir yandan ise annemle konuşuyordu. Herkesi aramışlar meğerse</w:t>
                                  </w:r>
                                  <w:r w:rsidRPr="00FA6F4B">
                                    <w:rPr>
                                      <w:sz w:val="24"/>
                                      <w:szCs w:val="24"/>
                                    </w:rPr>
                                    <w:t>.</w:t>
                                  </w:r>
                                  <w:r w:rsidRPr="00FA6F4B">
                                    <w:rPr>
                                      <w:sz w:val="24"/>
                                      <w:szCs w:val="24"/>
                                    </w:rPr>
                                    <w:t xml:space="preserve"> İyi olup olmadığını sormuşlar ama amcalarımın birinden herhangi bir yanıt gelmemiş. Ne amcamdan ne de yengemden ses soluk çıkmış. Saatler sonra amcamın iyi olduğu haberini aldıktan sonra uyuduğumu hatırlıyorum. Sabah olduğunda aileme dün akşamla alakalı hiçbir şey sormamıştım. Çünkü rüya gördüğümü sanıyordum ta ki akşama kadar</w:t>
                                  </w:r>
                                  <w:r w:rsidRPr="00FA6F4B">
                                    <w:rPr>
                                      <w:sz w:val="24"/>
                                      <w:szCs w:val="24"/>
                                    </w:rPr>
                                    <w:t>.</w:t>
                                  </w:r>
                                  <w:r w:rsidRPr="00FA6F4B">
                                    <w:rPr>
                                      <w:sz w:val="24"/>
                                      <w:szCs w:val="24"/>
                                    </w:rPr>
                                    <w:t xml:space="preserve"> </w:t>
                                  </w:r>
                                  <w:r w:rsidRPr="00FA6F4B">
                                    <w:rPr>
                                      <w:sz w:val="24"/>
                                      <w:szCs w:val="24"/>
                                    </w:rPr>
                                    <w:t>A</w:t>
                                  </w:r>
                                  <w:r w:rsidRPr="00FA6F4B">
                                    <w:rPr>
                                      <w:sz w:val="24"/>
                                      <w:szCs w:val="24"/>
                                    </w:rPr>
                                    <w:t xml:space="preserve">kşam yemeğinde konu açıldı ve gerçek olduğunu öğrendim, yine korktum ve olayı aileme sordum. Babam </w:t>
                                  </w:r>
                                  <w:r w:rsidRPr="00FA6F4B">
                                    <w:rPr>
                                      <w:sz w:val="24"/>
                                      <w:szCs w:val="24"/>
                                    </w:rPr>
                                    <w:t>i</w:t>
                                  </w:r>
                                  <w:r w:rsidRPr="00FA6F4B">
                                    <w:rPr>
                                      <w:sz w:val="24"/>
                                      <w:szCs w:val="24"/>
                                    </w:rPr>
                                    <w:t>se ülke genelinde bir sıkıntı olduğunu ama güvende olduğumuzu ve korkulacak bir şey</w:t>
                                  </w:r>
                                  <w:r w:rsidRPr="00FA6F4B">
                                    <w:rPr>
                                      <w:sz w:val="24"/>
                                      <w:szCs w:val="24"/>
                                    </w:rPr>
                                    <w:t>i</w:t>
                                  </w:r>
                                  <w:r w:rsidRPr="00FA6F4B">
                                    <w:rPr>
                                      <w:sz w:val="24"/>
                                      <w:szCs w:val="24"/>
                                    </w:rPr>
                                    <w:t>n olmadığını söyleyince içim biraz rahatlamıştı.</w:t>
                                  </w:r>
                                </w:p>
                                <w:p w14:paraId="73E3279B" w14:textId="4B0180FC" w:rsidR="00FA6F4B" w:rsidRPr="000A1FE9" w:rsidRDefault="000A1FE9" w:rsidP="00FA6F4B">
                                  <w:pPr>
                                    <w:rPr>
                                      <w:b/>
                                      <w:bCs/>
                                      <w:sz w:val="24"/>
                                      <w:szCs w:val="24"/>
                                    </w:rPr>
                                  </w:pPr>
                                  <w:r>
                                    <w:rPr>
                                      <w:b/>
                                      <w:bCs/>
                                      <w:sz w:val="24"/>
                                      <w:szCs w:val="24"/>
                                    </w:rPr>
                                    <w:t xml:space="preserve">                                     </w:t>
                                  </w:r>
                                  <w:r w:rsidR="00FA6F4B" w:rsidRPr="000A1FE9">
                                    <w:rPr>
                                      <w:b/>
                                      <w:bCs/>
                                      <w:sz w:val="24"/>
                                      <w:szCs w:val="24"/>
                                    </w:rPr>
                                    <w:t>ECRİN ÇİMEN</w:t>
                                  </w:r>
                                  <w:r w:rsidRPr="000A1FE9">
                                    <w:rPr>
                                      <w:b/>
                                      <w:bCs/>
                                      <w:sz w:val="24"/>
                                      <w:szCs w:val="24"/>
                                    </w:rPr>
                                    <w:t xml:space="preserve"> 7D</w:t>
                                  </w:r>
                                </w:p>
                                <w:p w14:paraId="69B1350B" w14:textId="77777777" w:rsidR="000C0393" w:rsidRDefault="000C03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619281" id="Metin Kutusu 54" o:spid="_x0000_s1030" type="#_x0000_t202" style="position:absolute;margin-left:403pt;margin-top:2.5pt;width:229.5pt;height:606.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" fillcolor="white [3201]" strokeweight=".5pt">
                      <v:textbox>
                        <w:txbxContent>
                          <w:p w14:paraId="342B1576" w14:textId="4BCE4625" w:rsidR="00FA6F4B" w:rsidRPr="00FA6F4B" w:rsidRDefault="00FA6F4B" w:rsidP="00FA6F4B">
                            <w:pPr>
                              <w:rPr>
                                <w:sz w:val="24"/>
                                <w:szCs w:val="24"/>
                              </w:rPr>
                            </w:pPr>
                            <w:r w:rsidRPr="00FA6F4B">
                              <w:rPr>
                                <w:sz w:val="24"/>
                                <w:szCs w:val="24"/>
                              </w:rPr>
                              <w:t>15 Temmuz g</w:t>
                            </w:r>
                            <w:r w:rsidRPr="00FA6F4B">
                              <w:rPr>
                                <w:sz w:val="24"/>
                                <w:szCs w:val="24"/>
                              </w:rPr>
                              <w:t>ü</w:t>
                            </w:r>
                            <w:r w:rsidRPr="00FA6F4B">
                              <w:rPr>
                                <w:sz w:val="24"/>
                                <w:szCs w:val="24"/>
                              </w:rPr>
                              <w:t>nü h</w:t>
                            </w:r>
                            <w:r w:rsidRPr="00FA6F4B">
                              <w:rPr>
                                <w:sz w:val="24"/>
                                <w:szCs w:val="24"/>
                              </w:rPr>
                              <w:t>er</w:t>
                            </w:r>
                            <w:r w:rsidRPr="00FA6F4B">
                              <w:rPr>
                                <w:sz w:val="24"/>
                                <w:szCs w:val="24"/>
                              </w:rPr>
                              <w:t xml:space="preserve"> şeyden habers</w:t>
                            </w:r>
                            <w:r w:rsidRPr="00FA6F4B">
                              <w:rPr>
                                <w:sz w:val="24"/>
                                <w:szCs w:val="24"/>
                              </w:rPr>
                              <w:t>i</w:t>
                            </w:r>
                            <w:r w:rsidRPr="00FA6F4B">
                              <w:rPr>
                                <w:sz w:val="24"/>
                                <w:szCs w:val="24"/>
                              </w:rPr>
                              <w:t>z</w:t>
                            </w:r>
                            <w:r w:rsidRPr="00FA6F4B">
                              <w:rPr>
                                <w:sz w:val="24"/>
                                <w:szCs w:val="24"/>
                              </w:rPr>
                              <w:t xml:space="preserve"> şekilde</w:t>
                            </w:r>
                            <w:r w:rsidRPr="00FA6F4B">
                              <w:rPr>
                                <w:sz w:val="24"/>
                                <w:szCs w:val="24"/>
                              </w:rPr>
                              <w:t xml:space="preserve"> evde ailemle birlikte oturuyordum. Ansızın gelen uykumla yatağıma gittim ve uyudum. Uyandığımda kıyametin koptuğunu sanmıştım</w:t>
                            </w:r>
                            <w:r w:rsidRPr="00FA6F4B">
                              <w:rPr>
                                <w:sz w:val="24"/>
                                <w:szCs w:val="24"/>
                              </w:rPr>
                              <w:t>.</w:t>
                            </w:r>
                            <w:r w:rsidRPr="00FA6F4B">
                              <w:rPr>
                                <w:sz w:val="24"/>
                                <w:szCs w:val="24"/>
                              </w:rPr>
                              <w:t xml:space="preserve"> </w:t>
                            </w:r>
                            <w:r w:rsidRPr="00FA6F4B">
                              <w:rPr>
                                <w:sz w:val="24"/>
                                <w:szCs w:val="24"/>
                              </w:rPr>
                              <w:t>B</w:t>
                            </w:r>
                            <w:r w:rsidRPr="00FA6F4B">
                              <w:rPr>
                                <w:sz w:val="24"/>
                                <w:szCs w:val="24"/>
                              </w:rPr>
                              <w:t xml:space="preserve">ir yandan silahlar patlıyor, bir yandan </w:t>
                            </w:r>
                            <w:r w:rsidRPr="00FA6F4B">
                              <w:rPr>
                                <w:sz w:val="24"/>
                                <w:szCs w:val="24"/>
                              </w:rPr>
                              <w:t>i</w:t>
                            </w:r>
                            <w:r w:rsidRPr="00FA6F4B">
                              <w:rPr>
                                <w:sz w:val="24"/>
                                <w:szCs w:val="24"/>
                              </w:rPr>
                              <w:t>se uçaklar geçiyordu. Yatağımdan korku içinde kalktım ve odamın camı</w:t>
                            </w:r>
                            <w:r w:rsidRPr="00FA6F4B">
                              <w:rPr>
                                <w:sz w:val="24"/>
                                <w:szCs w:val="24"/>
                              </w:rPr>
                              <w:t>n</w:t>
                            </w:r>
                            <w:r w:rsidRPr="00FA6F4B">
                              <w:rPr>
                                <w:sz w:val="24"/>
                                <w:szCs w:val="24"/>
                              </w:rPr>
                              <w:t>da annemin dışarıya baktığını, ablamın ise anneme sakinleşip içeri girmesi gerektiğini söyle</w:t>
                            </w:r>
                            <w:r w:rsidRPr="00FA6F4B">
                              <w:rPr>
                                <w:sz w:val="24"/>
                                <w:szCs w:val="24"/>
                              </w:rPr>
                              <w:t>diğini gördüm</w:t>
                            </w:r>
                            <w:r w:rsidRPr="00FA6F4B">
                              <w:rPr>
                                <w:sz w:val="24"/>
                                <w:szCs w:val="24"/>
                              </w:rPr>
                              <w:t>. Yeni yeni gözümü açtığımda yerler titredi. Anneme korku ve endişe içerisinde</w:t>
                            </w:r>
                            <w:r w:rsidRPr="00FA6F4B">
                              <w:rPr>
                                <w:sz w:val="24"/>
                                <w:szCs w:val="24"/>
                              </w:rPr>
                              <w:t>,</w:t>
                            </w:r>
                            <w:r w:rsidRPr="00FA6F4B">
                              <w:rPr>
                                <w:sz w:val="24"/>
                                <w:szCs w:val="24"/>
                              </w:rPr>
                              <w:t xml:space="preserve"> ne olduğunu ve niye yerlerin titrediğini sormuştum. Annem ise uçakların binamızın üstünden hızlı ve alçaktan geçtiğini söyleyip uyumamı istemişti. Endişeli olduğum için salona babama bakmaya gittim. Televizyon</w:t>
                            </w:r>
                            <w:r w:rsidRPr="00FA6F4B">
                              <w:rPr>
                                <w:sz w:val="24"/>
                                <w:szCs w:val="24"/>
                              </w:rPr>
                              <w:t>da</w:t>
                            </w:r>
                            <w:r w:rsidRPr="00FA6F4B">
                              <w:rPr>
                                <w:sz w:val="24"/>
                                <w:szCs w:val="24"/>
                              </w:rPr>
                              <w:t xml:space="preserve"> haber sesleri ve tüm kanallarda aynı haberler vardı. Sonra</w:t>
                            </w:r>
                            <w:r w:rsidRPr="00FA6F4B">
                              <w:rPr>
                                <w:sz w:val="24"/>
                                <w:szCs w:val="24"/>
                              </w:rPr>
                              <w:t xml:space="preserve"> </w:t>
                            </w:r>
                            <w:r w:rsidRPr="00FA6F4B">
                              <w:rPr>
                                <w:sz w:val="24"/>
                                <w:szCs w:val="24"/>
                              </w:rPr>
                              <w:t xml:space="preserve">da ablam geldi ve beni yatırdı. Korktuğumu anlamış olacak ki bana güzel masallar okudu ama </w:t>
                            </w:r>
                            <w:r w:rsidRPr="00FA6F4B">
                              <w:rPr>
                                <w:sz w:val="24"/>
                                <w:szCs w:val="24"/>
                              </w:rPr>
                              <w:t xml:space="preserve">hâlâ </w:t>
                            </w:r>
                            <w:r w:rsidRPr="00FA6F4B">
                              <w:rPr>
                                <w:sz w:val="24"/>
                                <w:szCs w:val="24"/>
                              </w:rPr>
                              <w:t>kulaklarımda silah sesleri yankılanıyordu. Sonunda uyuyabilmiştim ama uyandığımda yine sabah değildi. Annem benim ya</w:t>
                            </w:r>
                            <w:r w:rsidRPr="00FA6F4B">
                              <w:rPr>
                                <w:sz w:val="24"/>
                                <w:szCs w:val="24"/>
                              </w:rPr>
                              <w:t>nı</w:t>
                            </w:r>
                            <w:r w:rsidRPr="00FA6F4B">
                              <w:rPr>
                                <w:sz w:val="24"/>
                                <w:szCs w:val="24"/>
                              </w:rPr>
                              <w:t>ma yatmış</w:t>
                            </w:r>
                            <w:r w:rsidRPr="00FA6F4B">
                              <w:rPr>
                                <w:sz w:val="24"/>
                                <w:szCs w:val="24"/>
                              </w:rPr>
                              <w:t>,</w:t>
                            </w:r>
                            <w:r w:rsidRPr="00FA6F4B">
                              <w:rPr>
                                <w:sz w:val="24"/>
                                <w:szCs w:val="24"/>
                              </w:rPr>
                              <w:t xml:space="preserve"> babamsa odamda bir yandan amcamla bir yandan ise annemle konuşuyordu. Herkesi aramışlar meğerse</w:t>
                            </w:r>
                            <w:r w:rsidRPr="00FA6F4B">
                              <w:rPr>
                                <w:sz w:val="24"/>
                                <w:szCs w:val="24"/>
                              </w:rPr>
                              <w:t>.</w:t>
                            </w:r>
                            <w:r w:rsidRPr="00FA6F4B">
                              <w:rPr>
                                <w:sz w:val="24"/>
                                <w:szCs w:val="24"/>
                              </w:rPr>
                              <w:t xml:space="preserve"> İyi olup olmadığını sormuşlar ama amcalarımın birinden herhangi bir yanıt gelmemiş. Ne amcamdan ne de yengemden ses soluk çıkmış. Saatler sonra amcamın iyi olduğu haberini aldıktan sonra uyuduğumu hatırlıyorum. Sabah olduğunda aileme dün akşamla alakalı hiçbir şey sormamıştım. Çünkü rüya gördüğümü sanıyordum ta ki akşama kadar</w:t>
                            </w:r>
                            <w:r w:rsidRPr="00FA6F4B">
                              <w:rPr>
                                <w:sz w:val="24"/>
                                <w:szCs w:val="24"/>
                              </w:rPr>
                              <w:t>.</w:t>
                            </w:r>
                            <w:r w:rsidRPr="00FA6F4B">
                              <w:rPr>
                                <w:sz w:val="24"/>
                                <w:szCs w:val="24"/>
                              </w:rPr>
                              <w:t xml:space="preserve"> </w:t>
                            </w:r>
                            <w:r w:rsidRPr="00FA6F4B">
                              <w:rPr>
                                <w:sz w:val="24"/>
                                <w:szCs w:val="24"/>
                              </w:rPr>
                              <w:t>A</w:t>
                            </w:r>
                            <w:r w:rsidRPr="00FA6F4B">
                              <w:rPr>
                                <w:sz w:val="24"/>
                                <w:szCs w:val="24"/>
                              </w:rPr>
                              <w:t xml:space="preserve">kşam yemeğinde konu açıldı ve gerçek olduğunu öğrendim, yine korktum ve olayı aileme sordum. Babam </w:t>
                            </w:r>
                            <w:r w:rsidRPr="00FA6F4B">
                              <w:rPr>
                                <w:sz w:val="24"/>
                                <w:szCs w:val="24"/>
                              </w:rPr>
                              <w:t>i</w:t>
                            </w:r>
                            <w:r w:rsidRPr="00FA6F4B">
                              <w:rPr>
                                <w:sz w:val="24"/>
                                <w:szCs w:val="24"/>
                              </w:rPr>
                              <w:t>se ülke genelinde bir sıkıntı olduğunu ama güvende olduğumuzu ve korkulacak bir şey</w:t>
                            </w:r>
                            <w:r w:rsidRPr="00FA6F4B">
                              <w:rPr>
                                <w:sz w:val="24"/>
                                <w:szCs w:val="24"/>
                              </w:rPr>
                              <w:t>i</w:t>
                            </w:r>
                            <w:r w:rsidRPr="00FA6F4B">
                              <w:rPr>
                                <w:sz w:val="24"/>
                                <w:szCs w:val="24"/>
                              </w:rPr>
                              <w:t>n olmadığını söyleyince içim biraz rahatlamıştı.</w:t>
                            </w:r>
                          </w:p>
                          <w:p w14:paraId="73E3279B" w14:textId="4B0180FC" w:rsidR="00FA6F4B" w:rsidRPr="000A1FE9" w:rsidRDefault="000A1FE9" w:rsidP="00FA6F4B">
                            <w:pPr>
                              <w:rPr>
                                <w:b/>
                                <w:bCs/>
                                <w:sz w:val="24"/>
                                <w:szCs w:val="24"/>
                              </w:rPr>
                            </w:pPr>
                            <w:r>
                              <w:rPr>
                                <w:b/>
                                <w:bCs/>
                                <w:sz w:val="24"/>
                                <w:szCs w:val="24"/>
                              </w:rPr>
                              <w:t xml:space="preserve">                                     </w:t>
                            </w:r>
                            <w:r w:rsidR="00FA6F4B" w:rsidRPr="000A1FE9">
                              <w:rPr>
                                <w:b/>
                                <w:bCs/>
                                <w:sz w:val="24"/>
                                <w:szCs w:val="24"/>
                              </w:rPr>
                              <w:t>ECRİN ÇİMEN</w:t>
                            </w:r>
                            <w:r w:rsidRPr="000A1FE9">
                              <w:rPr>
                                <w:b/>
                                <w:bCs/>
                                <w:sz w:val="24"/>
                                <w:szCs w:val="24"/>
                              </w:rPr>
                              <w:t xml:space="preserve"> 7D</w:t>
                            </w:r>
                          </w:p>
                          <w:p w14:paraId="69B1350B" w14:textId="77777777" w:rsidR="000C0393" w:rsidRDefault="000C0393"/>
                        </w:txbxContent>
                      </v:textbox>
                    </v:shape>
                  </w:pict>
                </mc:Fallback>
              </mc:AlternateContent>
            </w:r>
            <w:r w:rsidR="00FC5AD4">
              <w:rPr>
                <w:rFonts w:ascii="Segoe UI" w:eastAsia="Times New Roman" w:hAnsi="Segoe UI" w:cs="Segoe UI"/>
                <w:noProof/>
                <w:color w:val="201F1E"/>
                <w:sz w:val="23"/>
                <w:szCs w:val="23"/>
                <w:lang w:eastAsia="tr-TR"/>
              </w:rPr>
              <w:drawing>
                <wp:anchor distT="0" distB="0" distL="114300" distR="114300" simplePos="0" relativeHeight="251672576" behindDoc="0" locked="0" layoutInCell="1" allowOverlap="1" wp14:anchorId="5728B5D8" wp14:editId="4AD2F787">
                  <wp:simplePos x="0" y="0"/>
                  <wp:positionH relativeFrom="column">
                    <wp:posOffset>22225</wp:posOffset>
                  </wp:positionH>
                  <wp:positionV relativeFrom="paragraph">
                    <wp:posOffset>69849</wp:posOffset>
                  </wp:positionV>
                  <wp:extent cx="4900930" cy="7343775"/>
                  <wp:effectExtent l="0" t="0" r="0" b="9525"/>
                  <wp:wrapNone/>
                  <wp:docPr id="12" name="Resim 1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etin içeren bir resim&#10;&#10;Açıklama otomatik olarak oluşturuldu"/>
                          <pic:cNvPicPr/>
                        </pic:nvPicPr>
                        <pic:blipFill>
                          <a:blip r:embed="rId25">
                            <a:extLst>
                              <a:ext uri="{28A0092B-C50C-407E-A947-70E740481C1C}">
                                <a14:useLocalDpi xmlns:a14="http://schemas.microsoft.com/office/drawing/2010/main" val="0"/>
                              </a:ext>
                            </a:extLst>
                          </a:blip>
                          <a:stretch>
                            <a:fillRect/>
                          </a:stretch>
                        </pic:blipFill>
                        <pic:spPr>
                          <a:xfrm>
                            <a:off x="0" y="0"/>
                            <a:ext cx="4901382" cy="7344453"/>
                          </a:xfrm>
                          <a:prstGeom prst="rect">
                            <a:avLst/>
                          </a:prstGeom>
                        </pic:spPr>
                      </pic:pic>
                    </a:graphicData>
                  </a:graphic>
                  <wp14:sizeRelV relativeFrom="margin">
                    <wp14:pctHeight>0</wp14:pctHeight>
                  </wp14:sizeRelV>
                </wp:anchor>
              </w:drawing>
            </w:r>
          </w:p>
          <w:p w14:paraId="37E9A173" w14:textId="77777777" w:rsidR="00FC5AD4" w:rsidRPr="00FC5AD4" w:rsidRDefault="00FC5AD4" w:rsidP="00FC5AD4"/>
          <w:p w14:paraId="6A54CD69" w14:textId="77777777" w:rsidR="00FC5AD4" w:rsidRPr="00FC5AD4" w:rsidRDefault="00FC5AD4" w:rsidP="00FC5AD4"/>
          <w:p w14:paraId="3EA07FB6" w14:textId="77777777" w:rsidR="00FC5AD4" w:rsidRPr="00FC5AD4" w:rsidRDefault="00FC5AD4" w:rsidP="00FC5AD4"/>
          <w:p w14:paraId="54DB4891" w14:textId="77777777" w:rsidR="00FC5AD4" w:rsidRPr="00FC5AD4" w:rsidRDefault="00FC5AD4" w:rsidP="00FC5AD4"/>
          <w:p w14:paraId="57A526F9" w14:textId="77777777" w:rsidR="00FC5AD4" w:rsidRPr="00FC5AD4" w:rsidRDefault="00FC5AD4" w:rsidP="00FC5AD4"/>
          <w:p w14:paraId="09542A1C" w14:textId="77777777" w:rsidR="00FC5AD4" w:rsidRPr="00FC5AD4" w:rsidRDefault="00FC5AD4" w:rsidP="00FC5AD4"/>
          <w:p w14:paraId="3D106BFB" w14:textId="77777777" w:rsidR="00FC5AD4" w:rsidRPr="00FC5AD4" w:rsidRDefault="00FC5AD4" w:rsidP="00FC5AD4"/>
          <w:p w14:paraId="5CCB1A10" w14:textId="77777777" w:rsidR="00FC5AD4" w:rsidRPr="00FC5AD4" w:rsidRDefault="00FC5AD4" w:rsidP="00FC5AD4"/>
          <w:p w14:paraId="6714E0F1" w14:textId="77777777" w:rsidR="00FC5AD4" w:rsidRPr="00FC5AD4" w:rsidRDefault="00FC5AD4" w:rsidP="00FC5AD4"/>
          <w:p w14:paraId="3B41D2C2" w14:textId="77777777" w:rsidR="00FC5AD4" w:rsidRPr="00FC5AD4" w:rsidRDefault="00FC5AD4" w:rsidP="00FC5AD4"/>
          <w:p w14:paraId="7C44F36D" w14:textId="77777777" w:rsidR="00FC5AD4" w:rsidRPr="00FC5AD4" w:rsidRDefault="00FC5AD4" w:rsidP="00FC5AD4"/>
          <w:p w14:paraId="15154092" w14:textId="77777777" w:rsidR="00FC5AD4" w:rsidRPr="00FC5AD4" w:rsidRDefault="00FC5AD4" w:rsidP="00FC5AD4"/>
          <w:p w14:paraId="153EAD26" w14:textId="77777777" w:rsidR="00FC5AD4" w:rsidRPr="00FC5AD4" w:rsidRDefault="00FC5AD4" w:rsidP="00FC5AD4"/>
          <w:p w14:paraId="3206A997" w14:textId="77777777" w:rsidR="00FC5AD4" w:rsidRPr="00FC5AD4" w:rsidRDefault="00FC5AD4" w:rsidP="00FC5AD4"/>
          <w:p w14:paraId="00E4E6D8" w14:textId="77777777" w:rsidR="00FC5AD4" w:rsidRPr="00FC5AD4" w:rsidRDefault="00FC5AD4" w:rsidP="00FC5AD4"/>
          <w:p w14:paraId="776BCF46" w14:textId="77777777" w:rsidR="00FC5AD4" w:rsidRPr="00FC5AD4" w:rsidRDefault="00FC5AD4" w:rsidP="00FC5AD4"/>
          <w:p w14:paraId="3921C64A" w14:textId="77777777" w:rsidR="00FC5AD4" w:rsidRPr="00FC5AD4" w:rsidRDefault="00FC5AD4" w:rsidP="00FC5AD4"/>
          <w:p w14:paraId="04E833FD" w14:textId="77777777" w:rsidR="00FC5AD4" w:rsidRPr="00FC5AD4" w:rsidRDefault="00FC5AD4" w:rsidP="00FC5AD4"/>
          <w:p w14:paraId="52459859" w14:textId="77777777" w:rsidR="00FC5AD4" w:rsidRPr="00FC5AD4" w:rsidRDefault="00FC5AD4" w:rsidP="00FC5AD4"/>
          <w:p w14:paraId="37A1BC85" w14:textId="77777777" w:rsidR="00FC5AD4" w:rsidRPr="00FC5AD4" w:rsidRDefault="00FC5AD4" w:rsidP="00FC5AD4"/>
          <w:p w14:paraId="2D85536E" w14:textId="77777777" w:rsidR="00FC5AD4" w:rsidRPr="00FC5AD4" w:rsidRDefault="00FC5AD4" w:rsidP="00FC5AD4"/>
          <w:p w14:paraId="64A0C199" w14:textId="77777777" w:rsidR="00FC5AD4" w:rsidRPr="00FC5AD4" w:rsidRDefault="00FC5AD4" w:rsidP="00FC5AD4"/>
          <w:p w14:paraId="76D94F36" w14:textId="77777777" w:rsidR="00FC5AD4" w:rsidRPr="00FC5AD4" w:rsidRDefault="00FC5AD4" w:rsidP="00FC5AD4"/>
          <w:p w14:paraId="45B2DAB5" w14:textId="77777777" w:rsidR="00FC5AD4" w:rsidRPr="00FC5AD4" w:rsidRDefault="00FC5AD4" w:rsidP="00FC5AD4"/>
          <w:p w14:paraId="50B3A6C3" w14:textId="77777777" w:rsidR="00FC5AD4" w:rsidRPr="00FC5AD4" w:rsidRDefault="00FC5AD4" w:rsidP="00FC5AD4"/>
          <w:p w14:paraId="12B0AE20" w14:textId="77777777" w:rsidR="00FC5AD4" w:rsidRPr="00FC5AD4" w:rsidRDefault="00FC5AD4" w:rsidP="00FC5AD4"/>
          <w:p w14:paraId="78ED32AF" w14:textId="77777777" w:rsidR="00FC5AD4" w:rsidRPr="00FC5AD4" w:rsidRDefault="00FC5AD4" w:rsidP="00FC5AD4"/>
          <w:p w14:paraId="59401A09" w14:textId="77777777" w:rsidR="00FC5AD4" w:rsidRDefault="00FC5AD4" w:rsidP="00FC5AD4">
            <w:pPr>
              <w:rPr>
                <w:color w:val="000000" w:themeColor="text1"/>
              </w:rPr>
            </w:pPr>
          </w:p>
          <w:p w14:paraId="58B944AD" w14:textId="77777777" w:rsidR="00FC5AD4" w:rsidRDefault="00FC5AD4" w:rsidP="00FC5AD4">
            <w:pPr>
              <w:rPr>
                <w:color w:val="000000" w:themeColor="text1"/>
              </w:rPr>
            </w:pPr>
          </w:p>
          <w:p w14:paraId="725939F9" w14:textId="16FB52E0" w:rsidR="00FC5AD4" w:rsidRPr="00FC5AD4" w:rsidRDefault="00FC5AD4" w:rsidP="00FC5AD4">
            <w:pPr>
              <w:tabs>
                <w:tab w:val="left" w:pos="8175"/>
              </w:tabs>
              <w:rPr>
                <w:b/>
                <w:bCs/>
                <w:sz w:val="24"/>
                <w:szCs w:val="24"/>
              </w:rPr>
            </w:pPr>
            <w:r>
              <w:tab/>
            </w:r>
            <w:r>
              <w:br/>
            </w:r>
            <w:r>
              <w:br/>
            </w:r>
            <w:r>
              <w:rPr>
                <w:b/>
                <w:bCs/>
                <w:sz w:val="24"/>
                <w:szCs w:val="24"/>
              </w:rPr>
              <w:t xml:space="preserve">                                                                                                  </w:t>
            </w:r>
            <w:r w:rsidRPr="00FC5AD4">
              <w:rPr>
                <w:b/>
                <w:bCs/>
                <w:sz w:val="24"/>
                <w:szCs w:val="24"/>
              </w:rPr>
              <w:t>BUSE ÇAKIR 7E</w:t>
            </w:r>
          </w:p>
        </w:tc>
      </w:tr>
    </w:tbl>
    <w:p w14:paraId="53F25E7B" w14:textId="6A440F26" w:rsidR="00483CFE" w:rsidRPr="00483CFE" w:rsidRDefault="00483CFE" w:rsidP="00483CFE">
      <w:pPr>
        <w:sectPr w:rsidR="00483CFE" w:rsidRPr="00483CFE" w:rsidSect="00C11F17">
          <w:pgSz w:w="15840" w:h="24480" w:code="3"/>
          <w:pgMar w:top="1440" w:right="1440" w:bottom="0" w:left="1440" w:header="720" w:footer="432" w:gutter="0"/>
          <w:cols w:space="720"/>
          <w:titlePg/>
          <w:docGrid w:linePitch="360"/>
        </w:sectPr>
      </w:pPr>
    </w:p>
    <w:p w14:paraId="7267551D" w14:textId="600DC78E" w:rsidR="007105BA" w:rsidRPr="007105BA" w:rsidRDefault="007105BA" w:rsidP="007105BA">
      <w:pPr>
        <w:sectPr w:rsidR="007105BA" w:rsidRPr="007105BA" w:rsidSect="00C11F17">
          <w:pgSz w:w="15840" w:h="24480" w:code="3"/>
          <w:pgMar w:top="1440" w:right="1440" w:bottom="0" w:left="1440" w:header="720" w:footer="432" w:gutter="0"/>
          <w:cols w:space="720"/>
          <w:titlePg/>
          <w:docGrid w:linePitch="360"/>
        </w:sectPr>
      </w:pPr>
    </w:p>
    <w:p w14:paraId="7FCA0F14"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D9BA6" w14:textId="77777777" w:rsidR="00883DF9" w:rsidRDefault="00883DF9" w:rsidP="00554336">
      <w:pPr>
        <w:spacing w:after="0"/>
      </w:pPr>
      <w:r>
        <w:separator/>
      </w:r>
    </w:p>
  </w:endnote>
  <w:endnote w:type="continuationSeparator" w:id="0">
    <w:p w14:paraId="3AF263DE" w14:textId="77777777" w:rsidR="00883DF9" w:rsidRDefault="00883DF9"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A2"/>
    <w:family w:val="roman"/>
    <w:pitch w:val="variable"/>
    <w:sig w:usb0="E0002EFF" w:usb1="C000785B" w:usb2="00000009" w:usb3="00000000" w:csb0="000001FF" w:csb1="00000000"/>
  </w:font>
  <w:font w:name="Georgia Pro Black">
    <w:altName w:val="Georgia Pro Black"/>
    <w:charset w:val="00"/>
    <w:family w:val="roman"/>
    <w:pitch w:val="variable"/>
    <w:sig w:usb0="800002AF" w:usb1="0000000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31F76" w14:textId="77777777" w:rsidR="00883DF9" w:rsidRDefault="00883DF9" w:rsidP="00554336">
      <w:pPr>
        <w:spacing w:after="0"/>
      </w:pPr>
      <w:r>
        <w:separator/>
      </w:r>
    </w:p>
  </w:footnote>
  <w:footnote w:type="continuationSeparator" w:id="0">
    <w:p w14:paraId="72D9F0A0" w14:textId="77777777" w:rsidR="00883DF9" w:rsidRDefault="00883DF9" w:rsidP="0055433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F9E"/>
    <w:rsid w:val="000064BF"/>
    <w:rsid w:val="000139C1"/>
    <w:rsid w:val="00015939"/>
    <w:rsid w:val="0001620C"/>
    <w:rsid w:val="00052781"/>
    <w:rsid w:val="00061A8E"/>
    <w:rsid w:val="000821C8"/>
    <w:rsid w:val="0008417E"/>
    <w:rsid w:val="00086C23"/>
    <w:rsid w:val="00093F55"/>
    <w:rsid w:val="000970C8"/>
    <w:rsid w:val="000A1FE9"/>
    <w:rsid w:val="000B08D7"/>
    <w:rsid w:val="000B7E70"/>
    <w:rsid w:val="000C0393"/>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32CE5"/>
    <w:rsid w:val="00133D55"/>
    <w:rsid w:val="00134056"/>
    <w:rsid w:val="001432CC"/>
    <w:rsid w:val="001472EB"/>
    <w:rsid w:val="0015557C"/>
    <w:rsid w:val="00155BB5"/>
    <w:rsid w:val="001627B3"/>
    <w:rsid w:val="0017372B"/>
    <w:rsid w:val="00173FCF"/>
    <w:rsid w:val="00174B98"/>
    <w:rsid w:val="00175772"/>
    <w:rsid w:val="00196657"/>
    <w:rsid w:val="001A1751"/>
    <w:rsid w:val="001A5A0A"/>
    <w:rsid w:val="001A5C71"/>
    <w:rsid w:val="001C50D0"/>
    <w:rsid w:val="001D517B"/>
    <w:rsid w:val="001D7797"/>
    <w:rsid w:val="001E28C1"/>
    <w:rsid w:val="001F5567"/>
    <w:rsid w:val="001F62F5"/>
    <w:rsid w:val="001F657F"/>
    <w:rsid w:val="0020424D"/>
    <w:rsid w:val="002107A1"/>
    <w:rsid w:val="0021691D"/>
    <w:rsid w:val="00216B9C"/>
    <w:rsid w:val="00230183"/>
    <w:rsid w:val="00236359"/>
    <w:rsid w:val="00237F02"/>
    <w:rsid w:val="00272A62"/>
    <w:rsid w:val="002746CA"/>
    <w:rsid w:val="00275735"/>
    <w:rsid w:val="002768F0"/>
    <w:rsid w:val="0028351F"/>
    <w:rsid w:val="00284C66"/>
    <w:rsid w:val="002942F9"/>
    <w:rsid w:val="002952C6"/>
    <w:rsid w:val="00296A3E"/>
    <w:rsid w:val="002A2F13"/>
    <w:rsid w:val="002A6942"/>
    <w:rsid w:val="002A6AF8"/>
    <w:rsid w:val="002A76D9"/>
    <w:rsid w:val="002B1B93"/>
    <w:rsid w:val="002C46CD"/>
    <w:rsid w:val="002C4E97"/>
    <w:rsid w:val="002C712F"/>
    <w:rsid w:val="002E400F"/>
    <w:rsid w:val="00305529"/>
    <w:rsid w:val="00315FD9"/>
    <w:rsid w:val="0031609F"/>
    <w:rsid w:val="00323F8B"/>
    <w:rsid w:val="0032737D"/>
    <w:rsid w:val="00327B96"/>
    <w:rsid w:val="00327F09"/>
    <w:rsid w:val="00331FF6"/>
    <w:rsid w:val="00333A87"/>
    <w:rsid w:val="00353DCE"/>
    <w:rsid w:val="00362C30"/>
    <w:rsid w:val="00362F69"/>
    <w:rsid w:val="00387D7F"/>
    <w:rsid w:val="00390507"/>
    <w:rsid w:val="003A2F2B"/>
    <w:rsid w:val="003B3B75"/>
    <w:rsid w:val="003C118D"/>
    <w:rsid w:val="003C148F"/>
    <w:rsid w:val="003C252E"/>
    <w:rsid w:val="003C4ACB"/>
    <w:rsid w:val="003C55A4"/>
    <w:rsid w:val="003E0014"/>
    <w:rsid w:val="003E07AA"/>
    <w:rsid w:val="003E759E"/>
    <w:rsid w:val="003F4C0F"/>
    <w:rsid w:val="003F544A"/>
    <w:rsid w:val="00415A82"/>
    <w:rsid w:val="0043647B"/>
    <w:rsid w:val="00452FDD"/>
    <w:rsid w:val="004569B8"/>
    <w:rsid w:val="00460859"/>
    <w:rsid w:val="004831AD"/>
    <w:rsid w:val="00483CFE"/>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4336"/>
    <w:rsid w:val="00566C26"/>
    <w:rsid w:val="005706B7"/>
    <w:rsid w:val="00575C13"/>
    <w:rsid w:val="00584B9C"/>
    <w:rsid w:val="00590DC3"/>
    <w:rsid w:val="005956D6"/>
    <w:rsid w:val="005A1800"/>
    <w:rsid w:val="005A78B4"/>
    <w:rsid w:val="005B3643"/>
    <w:rsid w:val="005B7C41"/>
    <w:rsid w:val="005C43DC"/>
    <w:rsid w:val="005C502F"/>
    <w:rsid w:val="005E1B08"/>
    <w:rsid w:val="005E2DC0"/>
    <w:rsid w:val="005F2B1B"/>
    <w:rsid w:val="005F415C"/>
    <w:rsid w:val="005F4830"/>
    <w:rsid w:val="00622D79"/>
    <w:rsid w:val="00624F21"/>
    <w:rsid w:val="00630CF2"/>
    <w:rsid w:val="00647F25"/>
    <w:rsid w:val="006608C8"/>
    <w:rsid w:val="00664133"/>
    <w:rsid w:val="00667FF3"/>
    <w:rsid w:val="00674D7E"/>
    <w:rsid w:val="006926DA"/>
    <w:rsid w:val="00692D2D"/>
    <w:rsid w:val="006931FE"/>
    <w:rsid w:val="006B52E6"/>
    <w:rsid w:val="006C0B7A"/>
    <w:rsid w:val="006E2F9B"/>
    <w:rsid w:val="006E7170"/>
    <w:rsid w:val="006F2F91"/>
    <w:rsid w:val="00701B0D"/>
    <w:rsid w:val="0070526E"/>
    <w:rsid w:val="007105BA"/>
    <w:rsid w:val="007123AA"/>
    <w:rsid w:val="007204C9"/>
    <w:rsid w:val="007212EC"/>
    <w:rsid w:val="00725CB2"/>
    <w:rsid w:val="00727546"/>
    <w:rsid w:val="00733B3B"/>
    <w:rsid w:val="0073605D"/>
    <w:rsid w:val="00743839"/>
    <w:rsid w:val="0074723D"/>
    <w:rsid w:val="00767C40"/>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942"/>
    <w:rsid w:val="00800A0F"/>
    <w:rsid w:val="008016E2"/>
    <w:rsid w:val="00807716"/>
    <w:rsid w:val="00813EA3"/>
    <w:rsid w:val="00826103"/>
    <w:rsid w:val="00830DC5"/>
    <w:rsid w:val="0083111F"/>
    <w:rsid w:val="00850158"/>
    <w:rsid w:val="008571EB"/>
    <w:rsid w:val="00863E1E"/>
    <w:rsid w:val="00864FBB"/>
    <w:rsid w:val="00865F74"/>
    <w:rsid w:val="00883DF9"/>
    <w:rsid w:val="0089013B"/>
    <w:rsid w:val="008912A7"/>
    <w:rsid w:val="008967BE"/>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25F9E"/>
    <w:rsid w:val="00940DDA"/>
    <w:rsid w:val="00953B20"/>
    <w:rsid w:val="00957478"/>
    <w:rsid w:val="009768A3"/>
    <w:rsid w:val="009852D0"/>
    <w:rsid w:val="00990582"/>
    <w:rsid w:val="009912BE"/>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1464"/>
    <w:rsid w:val="009F4A41"/>
    <w:rsid w:val="00A0465D"/>
    <w:rsid w:val="00A0596F"/>
    <w:rsid w:val="00A1EDDC"/>
    <w:rsid w:val="00A25E3A"/>
    <w:rsid w:val="00A36549"/>
    <w:rsid w:val="00A46549"/>
    <w:rsid w:val="00A491B1"/>
    <w:rsid w:val="00A61945"/>
    <w:rsid w:val="00A70242"/>
    <w:rsid w:val="00A74923"/>
    <w:rsid w:val="00A7758D"/>
    <w:rsid w:val="00A8043D"/>
    <w:rsid w:val="00A8535A"/>
    <w:rsid w:val="00A85400"/>
    <w:rsid w:val="00AA5FE5"/>
    <w:rsid w:val="00AB2AA3"/>
    <w:rsid w:val="00AC117E"/>
    <w:rsid w:val="00AE4980"/>
    <w:rsid w:val="00AF2EDF"/>
    <w:rsid w:val="00AF553C"/>
    <w:rsid w:val="00AF6DF5"/>
    <w:rsid w:val="00B07394"/>
    <w:rsid w:val="00B1023C"/>
    <w:rsid w:val="00B22F0C"/>
    <w:rsid w:val="00B35BC7"/>
    <w:rsid w:val="00B45239"/>
    <w:rsid w:val="00B4611F"/>
    <w:rsid w:val="00B523EA"/>
    <w:rsid w:val="00B53541"/>
    <w:rsid w:val="00B53FB6"/>
    <w:rsid w:val="00B6501E"/>
    <w:rsid w:val="00B767C0"/>
    <w:rsid w:val="00B93C89"/>
    <w:rsid w:val="00B950EB"/>
    <w:rsid w:val="00BA1EAC"/>
    <w:rsid w:val="00BA563E"/>
    <w:rsid w:val="00BC1947"/>
    <w:rsid w:val="00BC6155"/>
    <w:rsid w:val="00BC64EC"/>
    <w:rsid w:val="00BD5C4E"/>
    <w:rsid w:val="00BD7BDE"/>
    <w:rsid w:val="00BE07C1"/>
    <w:rsid w:val="00BE1E30"/>
    <w:rsid w:val="00BF5EB9"/>
    <w:rsid w:val="00C0323D"/>
    <w:rsid w:val="00C07E8F"/>
    <w:rsid w:val="00C11F17"/>
    <w:rsid w:val="00C30B77"/>
    <w:rsid w:val="00C36AB6"/>
    <w:rsid w:val="00C576C5"/>
    <w:rsid w:val="00C57F22"/>
    <w:rsid w:val="00C6249E"/>
    <w:rsid w:val="00C65A48"/>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0854"/>
    <w:rsid w:val="00CE1F2C"/>
    <w:rsid w:val="00CE49B2"/>
    <w:rsid w:val="00CE524C"/>
    <w:rsid w:val="00CF21D9"/>
    <w:rsid w:val="00CF34CD"/>
    <w:rsid w:val="00CF5018"/>
    <w:rsid w:val="00D1612C"/>
    <w:rsid w:val="00D30B97"/>
    <w:rsid w:val="00D30D96"/>
    <w:rsid w:val="00D31FCD"/>
    <w:rsid w:val="00D34D4F"/>
    <w:rsid w:val="00D36F3C"/>
    <w:rsid w:val="00D43240"/>
    <w:rsid w:val="00D46CDC"/>
    <w:rsid w:val="00D56D64"/>
    <w:rsid w:val="00D6304B"/>
    <w:rsid w:val="00D676B3"/>
    <w:rsid w:val="00D67E44"/>
    <w:rsid w:val="00D8682F"/>
    <w:rsid w:val="00D90C37"/>
    <w:rsid w:val="00D91CFB"/>
    <w:rsid w:val="00DC27FC"/>
    <w:rsid w:val="00DC3F54"/>
    <w:rsid w:val="00DD7F4A"/>
    <w:rsid w:val="00DF0B54"/>
    <w:rsid w:val="00E014D5"/>
    <w:rsid w:val="00E01AA7"/>
    <w:rsid w:val="00E02F28"/>
    <w:rsid w:val="00E034A1"/>
    <w:rsid w:val="00E07F58"/>
    <w:rsid w:val="00E11A96"/>
    <w:rsid w:val="00E15328"/>
    <w:rsid w:val="00E32EC5"/>
    <w:rsid w:val="00E41F5C"/>
    <w:rsid w:val="00E6010D"/>
    <w:rsid w:val="00E61BD8"/>
    <w:rsid w:val="00E64FC6"/>
    <w:rsid w:val="00E7662D"/>
    <w:rsid w:val="00E76771"/>
    <w:rsid w:val="00E97F89"/>
    <w:rsid w:val="00EA5F38"/>
    <w:rsid w:val="00EA7977"/>
    <w:rsid w:val="00EB7C0B"/>
    <w:rsid w:val="00EC7F60"/>
    <w:rsid w:val="00ED3181"/>
    <w:rsid w:val="00ED7448"/>
    <w:rsid w:val="00EE7D8B"/>
    <w:rsid w:val="00EF0035"/>
    <w:rsid w:val="00EF1AFC"/>
    <w:rsid w:val="00EF4140"/>
    <w:rsid w:val="00F0187D"/>
    <w:rsid w:val="00F23030"/>
    <w:rsid w:val="00F25CB6"/>
    <w:rsid w:val="00F25E08"/>
    <w:rsid w:val="00F31919"/>
    <w:rsid w:val="00F47AAC"/>
    <w:rsid w:val="00F52FB4"/>
    <w:rsid w:val="00F62B75"/>
    <w:rsid w:val="00F66772"/>
    <w:rsid w:val="00F70FE9"/>
    <w:rsid w:val="00F7629D"/>
    <w:rsid w:val="00F823C9"/>
    <w:rsid w:val="00F963ED"/>
    <w:rsid w:val="00FA6F4B"/>
    <w:rsid w:val="00FA79BF"/>
    <w:rsid w:val="00FB03B9"/>
    <w:rsid w:val="00FB0C16"/>
    <w:rsid w:val="00FC0993"/>
    <w:rsid w:val="00FC5AD4"/>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84A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6C5"/>
    <w:pPr>
      <w:spacing w:after="120" w:line="240" w:lineRule="auto"/>
    </w:pPr>
    <w:rPr>
      <w:rFonts w:ascii="Times New Roman" w:hAnsi="Times New Roman"/>
    </w:rPr>
  </w:style>
  <w:style w:type="paragraph" w:styleId="Balk1">
    <w:name w:val="heading 1"/>
    <w:basedOn w:val="Normal"/>
    <w:next w:val="Normal"/>
    <w:link w:val="Balk1Char"/>
    <w:uiPriority w:val="9"/>
    <w:semiHidden/>
    <w:qFormat/>
    <w:rsid w:val="009F14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qFormat/>
    <w:rsid w:val="00990582"/>
    <w:pPr>
      <w:widowControl w:val="0"/>
      <w:pBdr>
        <w:top w:val="single" w:sz="24" w:space="6" w:color="808080" w:themeColor="background1" w:themeShade="80"/>
        <w:bottom w:val="single" w:sz="8" w:space="6" w:color="808080" w:themeColor="background1" w:themeShade="80"/>
      </w:pBdr>
      <w:autoSpaceDE w:val="0"/>
      <w:autoSpaceDN w:val="0"/>
      <w:spacing w:before="240" w:after="240"/>
      <w:outlineLvl w:val="1"/>
    </w:pPr>
    <w:rPr>
      <w:rFonts w:asciiTheme="minorHAnsi" w:hAnsiTheme="minorHAnsi"/>
      <w:b/>
      <w:bCs/>
      <w:sz w:val="52"/>
      <w:szCs w:val="52"/>
    </w:rPr>
  </w:style>
  <w:style w:type="paragraph" w:styleId="Balk3">
    <w:name w:val="heading 3"/>
    <w:basedOn w:val="Normal"/>
    <w:next w:val="Normal"/>
    <w:link w:val="Balk3Char"/>
    <w:uiPriority w:val="9"/>
    <w:semiHidden/>
    <w:qFormat/>
    <w:rsid w:val="00DC3F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qFormat/>
    <w:rsid w:val="007105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azarAd">
    <w:name w:val="Yazar Adı"/>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stBilgi">
    <w:name w:val="header"/>
    <w:basedOn w:val="AltBilgi"/>
    <w:link w:val="stBilgiChar"/>
    <w:uiPriority w:val="99"/>
    <w:rsid w:val="00767C40"/>
    <w:rPr>
      <w:rFonts w:asciiTheme="majorHAnsi" w:hAnsiTheme="majorHAnsi"/>
      <w:color w:val="000000" w:themeColor="text1"/>
      <w:sz w:val="50"/>
    </w:rPr>
  </w:style>
  <w:style w:type="character" w:customStyle="1" w:styleId="stBilgiChar">
    <w:name w:val="Üst Bilgi Char"/>
    <w:basedOn w:val="VarsaylanParagrafYazTipi"/>
    <w:link w:val="stBilgi"/>
    <w:uiPriority w:val="99"/>
    <w:rsid w:val="00767C40"/>
    <w:rPr>
      <w:rFonts w:asciiTheme="majorHAnsi" w:hAnsiTheme="majorHAnsi"/>
      <w:color w:val="000000" w:themeColor="text1"/>
      <w:sz w:val="50"/>
    </w:rPr>
  </w:style>
  <w:style w:type="paragraph" w:styleId="AltBilgi">
    <w:name w:val="footer"/>
    <w:basedOn w:val="AralkYok"/>
    <w:link w:val="AltBilgiChar"/>
    <w:uiPriority w:val="99"/>
    <w:rsid w:val="00A25E3A"/>
    <w:pPr>
      <w:jc w:val="center"/>
    </w:pPr>
  </w:style>
  <w:style w:type="character" w:customStyle="1" w:styleId="AltBilgiChar">
    <w:name w:val="Alt Bilgi Char"/>
    <w:basedOn w:val="VarsaylanParagrafYazTipi"/>
    <w:link w:val="AltBilgi"/>
    <w:uiPriority w:val="99"/>
    <w:rsid w:val="00A25E3A"/>
    <w:rPr>
      <w:rFonts w:ascii="Times New Roman" w:hAnsi="Times New Roman"/>
    </w:rPr>
  </w:style>
  <w:style w:type="paragraph" w:styleId="NormalWeb">
    <w:name w:val="Normal (Web)"/>
    <w:basedOn w:val="Normal"/>
    <w:uiPriority w:val="99"/>
    <w:semiHidden/>
    <w:rsid w:val="00C11F17"/>
    <w:pPr>
      <w:spacing w:before="100" w:beforeAutospacing="1" w:after="100" w:afterAutospacing="1"/>
    </w:pPr>
    <w:rPr>
      <w:rFonts w:eastAsia="Times New Roman" w:cs="Times New Roman"/>
      <w:szCs w:val="24"/>
    </w:rPr>
  </w:style>
  <w:style w:type="paragraph" w:customStyle="1" w:styleId="KkYazarAd">
    <w:name w:val="Küçük Yazar Adı"/>
    <w:basedOn w:val="Normal"/>
    <w:qFormat/>
    <w:rsid w:val="00A25E3A"/>
    <w:pPr>
      <w:spacing w:after="0"/>
    </w:pPr>
    <w:rPr>
      <w:bCs/>
    </w:rPr>
  </w:style>
  <w:style w:type="paragraph" w:customStyle="1" w:styleId="KkMakaleBal">
    <w:name w:val="Küçük Makale Başlığı"/>
    <w:basedOn w:val="Normal"/>
    <w:qFormat/>
    <w:rsid w:val="00F66772"/>
    <w:pPr>
      <w:spacing w:after="0" w:line="276" w:lineRule="auto"/>
    </w:pPr>
    <w:rPr>
      <w:rFonts w:asciiTheme="majorHAnsi" w:hAnsiTheme="majorHAnsi"/>
      <w:sz w:val="32"/>
    </w:rPr>
  </w:style>
  <w:style w:type="paragraph" w:customStyle="1" w:styleId="KkMakaleAltBal">
    <w:name w:val="Küçük Makale Alt Başlığı"/>
    <w:basedOn w:val="Normal"/>
    <w:qFormat/>
    <w:rsid w:val="00A25E3A"/>
    <w:pPr>
      <w:spacing w:after="0" w:line="276" w:lineRule="auto"/>
    </w:pPr>
    <w:rPr>
      <w:sz w:val="32"/>
    </w:rPr>
  </w:style>
  <w:style w:type="paragraph" w:customStyle="1" w:styleId="GvdeKopyas">
    <w:name w:val="Gövde Kopyası"/>
    <w:basedOn w:val="NormalWeb"/>
    <w:qFormat/>
    <w:rsid w:val="00A25E3A"/>
    <w:rPr>
      <w:color w:val="000000"/>
    </w:rPr>
  </w:style>
  <w:style w:type="paragraph" w:customStyle="1" w:styleId="BykYazarAd">
    <w:name w:val="Büyük Yazar Adı"/>
    <w:basedOn w:val="Normal"/>
    <w:next w:val="AralkYok"/>
    <w:qFormat/>
    <w:rsid w:val="00727546"/>
    <w:pPr>
      <w:spacing w:after="0" w:line="276" w:lineRule="auto"/>
    </w:pPr>
    <w:rPr>
      <w:sz w:val="32"/>
    </w:rPr>
  </w:style>
  <w:style w:type="paragraph" w:customStyle="1" w:styleId="BykMakaleBal">
    <w:name w:val="Büyük Makale Başlığı"/>
    <w:basedOn w:val="Normal"/>
    <w:next w:val="Normal"/>
    <w:qFormat/>
    <w:rsid w:val="00A25E3A"/>
    <w:pPr>
      <w:spacing w:after="0" w:line="276" w:lineRule="auto"/>
    </w:pPr>
    <w:rPr>
      <w:sz w:val="52"/>
    </w:rPr>
  </w:style>
  <w:style w:type="paragraph" w:customStyle="1" w:styleId="BykMakaleAltBal">
    <w:name w:val="Büyük Makale Alt Başlığı"/>
    <w:basedOn w:val="Normal"/>
    <w:next w:val="Normal"/>
    <w:qFormat/>
    <w:rsid w:val="00A25E3A"/>
    <w:pPr>
      <w:spacing w:after="0" w:line="276" w:lineRule="auto"/>
    </w:pPr>
    <w:rPr>
      <w:sz w:val="40"/>
    </w:rPr>
  </w:style>
  <w:style w:type="paragraph" w:customStyle="1" w:styleId="KnyeBal">
    <w:name w:val="Künye Başlığı"/>
    <w:basedOn w:val="Normal"/>
    <w:qFormat/>
    <w:rsid w:val="00134056"/>
    <w:pPr>
      <w:spacing w:after="0"/>
      <w:jc w:val="center"/>
    </w:pPr>
    <w:rPr>
      <w:rFonts w:asciiTheme="majorHAnsi" w:hAnsiTheme="majorHAnsi"/>
      <w:color w:val="000000" w:themeColor="text1"/>
      <w:sz w:val="80"/>
    </w:rPr>
  </w:style>
  <w:style w:type="paragraph" w:customStyle="1" w:styleId="KnyeAltBal">
    <w:name w:val="Künye Alt Başlığı"/>
    <w:basedOn w:val="Normal"/>
    <w:qFormat/>
    <w:rsid w:val="00A25E3A"/>
    <w:pPr>
      <w:spacing w:after="0"/>
      <w:jc w:val="center"/>
    </w:pPr>
    <w:rPr>
      <w:iCs/>
      <w:sz w:val="40"/>
      <w:szCs w:val="40"/>
    </w:rPr>
  </w:style>
  <w:style w:type="paragraph" w:customStyle="1" w:styleId="KsaAlnt">
    <w:name w:val="Kısa Alıntı"/>
    <w:basedOn w:val="Normal"/>
    <w:qFormat/>
    <w:rsid w:val="00A25E3A"/>
    <w:pPr>
      <w:spacing w:after="0"/>
      <w:ind w:left="288" w:hanging="288"/>
    </w:pPr>
    <w:rPr>
      <w:sz w:val="56"/>
      <w:szCs w:val="56"/>
    </w:rPr>
  </w:style>
  <w:style w:type="paragraph" w:customStyle="1" w:styleId="KsaAlntAlnts">
    <w:name w:val="Kısa Alıntı Alıntısı"/>
    <w:basedOn w:val="Normal"/>
    <w:qFormat/>
    <w:rsid w:val="00A25E3A"/>
    <w:pPr>
      <w:spacing w:after="0"/>
      <w:ind w:left="288" w:hanging="288"/>
      <w:jc w:val="right"/>
    </w:pPr>
    <w:rPr>
      <w:sz w:val="32"/>
      <w:szCs w:val="32"/>
    </w:rPr>
  </w:style>
  <w:style w:type="paragraph" w:customStyle="1" w:styleId="ResimYazs1">
    <w:name w:val="Resim Yazısı1"/>
    <w:basedOn w:val="Normal"/>
    <w:uiPriority w:val="12"/>
    <w:qFormat/>
    <w:rsid w:val="00AE4980"/>
    <w:pPr>
      <w:spacing w:after="0"/>
    </w:pPr>
    <w:rPr>
      <w:noProof/>
      <w:sz w:val="18"/>
    </w:rPr>
  </w:style>
  <w:style w:type="paragraph" w:customStyle="1" w:styleId="KnyeKopyas">
    <w:name w:val="Künye Kopyası"/>
    <w:basedOn w:val="Normal"/>
    <w:qFormat/>
    <w:rsid w:val="00A25E3A"/>
    <w:pPr>
      <w:spacing w:after="0"/>
      <w:jc w:val="center"/>
    </w:pPr>
    <w:rPr>
      <w:iCs/>
    </w:rPr>
  </w:style>
  <w:style w:type="character" w:styleId="AklamaBavurusu">
    <w:name w:val="annotation reference"/>
    <w:basedOn w:val="VarsaylanParagrafYazTipi"/>
    <w:uiPriority w:val="99"/>
    <w:semiHidden/>
    <w:unhideWhenUsed/>
    <w:rsid w:val="00F31919"/>
    <w:rPr>
      <w:sz w:val="16"/>
      <w:szCs w:val="16"/>
    </w:rPr>
  </w:style>
  <w:style w:type="paragraph" w:styleId="AklamaMetni">
    <w:name w:val="annotation text"/>
    <w:basedOn w:val="Normal"/>
    <w:link w:val="AklamaMetniChar"/>
    <w:uiPriority w:val="99"/>
    <w:semiHidden/>
    <w:rsid w:val="00F31919"/>
    <w:rPr>
      <w:sz w:val="20"/>
      <w:szCs w:val="20"/>
    </w:rPr>
  </w:style>
  <w:style w:type="character" w:customStyle="1" w:styleId="AklamaMetniChar">
    <w:name w:val="Açıklama Metni Char"/>
    <w:basedOn w:val="VarsaylanParagrafYazTipi"/>
    <w:link w:val="AklamaMetni"/>
    <w:uiPriority w:val="99"/>
    <w:semiHidden/>
    <w:rsid w:val="00B523EA"/>
    <w:rPr>
      <w:sz w:val="20"/>
      <w:szCs w:val="20"/>
    </w:rPr>
  </w:style>
  <w:style w:type="paragraph" w:styleId="AklamaKonusu">
    <w:name w:val="annotation subject"/>
    <w:basedOn w:val="AklamaMetni"/>
    <w:next w:val="AklamaMetni"/>
    <w:link w:val="AklamaKonusuChar"/>
    <w:uiPriority w:val="99"/>
    <w:semiHidden/>
    <w:unhideWhenUsed/>
    <w:rsid w:val="00F31919"/>
    <w:rPr>
      <w:b/>
      <w:bCs/>
    </w:rPr>
  </w:style>
  <w:style w:type="character" w:customStyle="1" w:styleId="AklamaKonusuChar">
    <w:name w:val="Açıklama Konusu Char"/>
    <w:basedOn w:val="AklamaMetniChar"/>
    <w:link w:val="AklamaKonusu"/>
    <w:uiPriority w:val="99"/>
    <w:semiHidden/>
    <w:rsid w:val="00F31919"/>
    <w:rPr>
      <w:b/>
      <w:bCs/>
      <w:sz w:val="20"/>
      <w:szCs w:val="20"/>
    </w:rPr>
  </w:style>
  <w:style w:type="paragraph" w:styleId="BalonMetni">
    <w:name w:val="Balloon Text"/>
    <w:basedOn w:val="Normal"/>
    <w:link w:val="BalonMetniChar"/>
    <w:uiPriority w:val="99"/>
    <w:semiHidden/>
    <w:unhideWhenUsed/>
    <w:rsid w:val="000064BF"/>
    <w:pPr>
      <w:spacing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064BF"/>
    <w:rPr>
      <w:rFonts w:ascii="Segoe UI" w:hAnsi="Segoe UI" w:cs="Segoe UI"/>
      <w:sz w:val="18"/>
      <w:szCs w:val="18"/>
    </w:rPr>
  </w:style>
  <w:style w:type="character" w:styleId="YerTutucuMetni">
    <w:name w:val="Placeholder Text"/>
    <w:basedOn w:val="VarsaylanParagrafYazTipi"/>
    <w:uiPriority w:val="99"/>
    <w:semiHidden/>
    <w:rsid w:val="00F7629D"/>
    <w:rPr>
      <w:color w:val="808080"/>
    </w:rPr>
  </w:style>
  <w:style w:type="paragraph" w:styleId="AralkYok">
    <w:name w:val="No Spacing"/>
    <w:uiPriority w:val="1"/>
    <w:qFormat/>
    <w:rsid w:val="00A25E3A"/>
    <w:pPr>
      <w:spacing w:after="0" w:line="240" w:lineRule="auto"/>
    </w:pPr>
    <w:rPr>
      <w:rFonts w:ascii="Times New Roman" w:hAnsi="Times New Roman"/>
    </w:rPr>
  </w:style>
  <w:style w:type="paragraph" w:styleId="T1">
    <w:name w:val="toc 1"/>
    <w:basedOn w:val="GvdeKopyas"/>
    <w:next w:val="Normal"/>
    <w:uiPriority w:val="39"/>
    <w:rsid w:val="005E1B08"/>
    <w:pPr>
      <w:spacing w:before="0" w:beforeAutospacing="0" w:after="0" w:afterAutospacing="0"/>
    </w:pPr>
    <w:rPr>
      <w:color w:val="000000" w:themeColor="text1"/>
    </w:rPr>
  </w:style>
  <w:style w:type="paragraph" w:styleId="T2">
    <w:name w:val="toc 2"/>
    <w:basedOn w:val="Normal"/>
    <w:next w:val="Normal"/>
    <w:uiPriority w:val="39"/>
    <w:rsid w:val="00A25E3A"/>
    <w:pPr>
      <w:spacing w:after="0"/>
    </w:pPr>
    <w:rPr>
      <w:b/>
    </w:rPr>
  </w:style>
  <w:style w:type="paragraph" w:styleId="Altyaz">
    <w:name w:val="Subtitle"/>
    <w:basedOn w:val="Normal"/>
    <w:next w:val="Normal"/>
    <w:link w:val="AltyazChar"/>
    <w:uiPriority w:val="11"/>
    <w:qFormat/>
    <w:rsid w:val="00A25E3A"/>
    <w:pPr>
      <w:numPr>
        <w:ilvl w:val="1"/>
      </w:numPr>
      <w:spacing w:after="160"/>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A25E3A"/>
    <w:rPr>
      <w:rFonts w:ascii="Times New Roman" w:eastAsiaTheme="minorEastAsia" w:hAnsi="Times New Roman"/>
      <w:color w:val="5A5A5A" w:themeColor="text1" w:themeTint="A5"/>
      <w:spacing w:val="15"/>
    </w:rPr>
  </w:style>
  <w:style w:type="paragraph" w:styleId="KonuBal">
    <w:name w:val="Title"/>
    <w:basedOn w:val="Normal"/>
    <w:next w:val="Normal"/>
    <w:link w:val="KonuBalChar"/>
    <w:uiPriority w:val="10"/>
    <w:qFormat/>
    <w:rsid w:val="00A25E3A"/>
    <w:pPr>
      <w:spacing w:after="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25E3A"/>
    <w:rPr>
      <w:rFonts w:asciiTheme="majorHAnsi" w:eastAsiaTheme="majorEastAsia" w:hAnsiTheme="majorHAnsi" w:cstheme="majorBidi"/>
      <w:spacing w:val="-10"/>
      <w:kern w:val="28"/>
      <w:sz w:val="56"/>
      <w:szCs w:val="56"/>
    </w:rPr>
  </w:style>
  <w:style w:type="character" w:customStyle="1" w:styleId="Balk2Char">
    <w:name w:val="Başlık 2 Char"/>
    <w:basedOn w:val="VarsaylanParagrafYazTipi"/>
    <w:link w:val="Balk2"/>
    <w:uiPriority w:val="9"/>
    <w:rsid w:val="00990582"/>
    <w:rPr>
      <w:b/>
      <w:bCs/>
      <w:sz w:val="52"/>
      <w:szCs w:val="52"/>
    </w:rPr>
  </w:style>
  <w:style w:type="paragraph" w:customStyle="1" w:styleId="Yazarnsmi">
    <w:name w:val="Yazarın İsmi"/>
    <w:basedOn w:val="Normal"/>
    <w:next w:val="Normal"/>
    <w:uiPriority w:val="12"/>
    <w:qFormat/>
    <w:rsid w:val="00990582"/>
    <w:pPr>
      <w:widowControl w:val="0"/>
      <w:pBdr>
        <w:bottom w:val="single" w:sz="8" w:space="6" w:color="808080" w:themeColor="background1" w:themeShade="80"/>
      </w:pBdr>
      <w:autoSpaceDE w:val="0"/>
      <w:autoSpaceDN w:val="0"/>
      <w:spacing w:after="240"/>
    </w:pPr>
    <w:rPr>
      <w:rFonts w:asciiTheme="minorHAnsi" w:hAnsiTheme="minorHAnsi"/>
      <w:b/>
      <w:caps/>
      <w:sz w:val="24"/>
      <w:szCs w:val="24"/>
    </w:rPr>
  </w:style>
  <w:style w:type="paragraph" w:customStyle="1" w:styleId="Anahtarszck">
    <w:name w:val="Anahtar sözcük"/>
    <w:basedOn w:val="Normal"/>
    <w:next w:val="Normal"/>
    <w:uiPriority w:val="14"/>
    <w:qFormat/>
    <w:rsid w:val="00EC7F60"/>
    <w:pPr>
      <w:widowControl w:val="0"/>
      <w:autoSpaceDE w:val="0"/>
      <w:autoSpaceDN w:val="0"/>
    </w:pPr>
    <w:rPr>
      <w:rFonts w:asciiTheme="minorHAnsi" w:hAnsiTheme="minorHAnsi"/>
      <w:b/>
      <w:caps/>
      <w:color w:val="44546A" w:themeColor="text2"/>
      <w:sz w:val="28"/>
      <w:szCs w:val="24"/>
    </w:rPr>
  </w:style>
  <w:style w:type="paragraph" w:customStyle="1" w:styleId="Balk3Alter">
    <w:name w:val="Başlık 3 Alter"/>
    <w:basedOn w:val="Normal"/>
    <w:next w:val="Normal"/>
    <w:uiPriority w:val="9"/>
    <w:qFormat/>
    <w:rsid w:val="00EC7F60"/>
    <w:pPr>
      <w:widowControl w:val="0"/>
      <w:pBdr>
        <w:bottom w:val="single" w:sz="12" w:space="6" w:color="808080" w:themeColor="background1" w:themeShade="80"/>
      </w:pBdr>
      <w:autoSpaceDE w:val="0"/>
      <w:autoSpaceDN w:val="0"/>
      <w:spacing w:after="0"/>
    </w:pPr>
    <w:rPr>
      <w:rFonts w:asciiTheme="minorHAnsi" w:hAnsiTheme="minorHAnsi"/>
      <w:i/>
      <w:color w:val="7F7F7F" w:themeColor="text1" w:themeTint="80"/>
      <w:sz w:val="52"/>
      <w:szCs w:val="24"/>
    </w:rPr>
  </w:style>
  <w:style w:type="character" w:customStyle="1" w:styleId="Balk4Char">
    <w:name w:val="Başlık 4 Char"/>
    <w:basedOn w:val="VarsaylanParagrafYazTipi"/>
    <w:link w:val="Balk4"/>
    <w:uiPriority w:val="9"/>
    <w:semiHidden/>
    <w:rsid w:val="007105BA"/>
    <w:rPr>
      <w:rFonts w:asciiTheme="majorHAnsi" w:eastAsiaTheme="majorEastAsia" w:hAnsiTheme="majorHAnsi" w:cstheme="majorBidi"/>
      <w:i/>
      <w:iCs/>
      <w:color w:val="2F5496" w:themeColor="accent1" w:themeShade="BF"/>
    </w:rPr>
  </w:style>
  <w:style w:type="paragraph" w:styleId="GvdeMetni">
    <w:name w:val="Body Text"/>
    <w:basedOn w:val="Normal"/>
    <w:link w:val="GvdeMetniChar"/>
    <w:uiPriority w:val="2"/>
    <w:semiHidden/>
    <w:qFormat/>
    <w:rsid w:val="007105BA"/>
    <w:pPr>
      <w:widowControl w:val="0"/>
      <w:autoSpaceDE w:val="0"/>
      <w:autoSpaceDN w:val="0"/>
      <w:spacing w:after="0"/>
    </w:pPr>
    <w:rPr>
      <w:rFonts w:asciiTheme="minorHAnsi" w:hAnsiTheme="minorHAnsi"/>
      <w:sz w:val="24"/>
      <w:szCs w:val="24"/>
    </w:rPr>
  </w:style>
  <w:style w:type="character" w:customStyle="1" w:styleId="GvdeMetniChar">
    <w:name w:val="Gövde Metni Char"/>
    <w:basedOn w:val="VarsaylanParagrafYazTipi"/>
    <w:link w:val="GvdeMetni"/>
    <w:uiPriority w:val="2"/>
    <w:semiHidden/>
    <w:rsid w:val="007105BA"/>
    <w:rPr>
      <w:sz w:val="24"/>
      <w:szCs w:val="24"/>
    </w:rPr>
  </w:style>
  <w:style w:type="character" w:customStyle="1" w:styleId="Balk3Char">
    <w:name w:val="Başlık 3 Char"/>
    <w:basedOn w:val="VarsaylanParagrafYazTipi"/>
    <w:link w:val="Balk3"/>
    <w:uiPriority w:val="9"/>
    <w:semiHidden/>
    <w:rsid w:val="00DC3F54"/>
    <w:rPr>
      <w:rFonts w:asciiTheme="majorHAnsi" w:eastAsiaTheme="majorEastAsia" w:hAnsiTheme="majorHAnsi" w:cstheme="majorBidi"/>
      <w:color w:val="1F3763" w:themeColor="accent1" w:themeShade="7F"/>
      <w:sz w:val="24"/>
      <w:szCs w:val="24"/>
    </w:rPr>
  </w:style>
  <w:style w:type="character" w:customStyle="1" w:styleId="Balk1Char">
    <w:name w:val="Başlık 1 Char"/>
    <w:basedOn w:val="VarsaylanParagrafYazTipi"/>
    <w:link w:val="Balk1"/>
    <w:uiPriority w:val="9"/>
    <w:semiHidden/>
    <w:rsid w:val="009F146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Templates\Klasik%20gaze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17570729CE4863BF8DF6D9610E72E0"/>
        <w:category>
          <w:name w:val="Genel"/>
          <w:gallery w:val="placeholder"/>
        </w:category>
        <w:types>
          <w:type w:val="bbPlcHdr"/>
        </w:types>
        <w:behaviors>
          <w:behavior w:val="content"/>
        </w:behaviors>
        <w:guid w:val="{6C6F1E10-BC9F-478B-8B3F-DAE22910F2C4}"/>
      </w:docPartPr>
      <w:docPartBody>
        <w:p w:rsidR="00E76AB7" w:rsidRDefault="00D609FA">
          <w:pPr>
            <w:pStyle w:val="D817570729CE4863BF8DF6D9610E72E0"/>
          </w:pPr>
          <w:r w:rsidRPr="00F7629D">
            <w:rPr>
              <w:lang w:bidi="tr-TR"/>
            </w:rPr>
            <w:t>GÜNÜN HABERLERİ</w:t>
          </w:r>
        </w:p>
      </w:docPartBody>
    </w:docPart>
    <w:docPart>
      <w:docPartPr>
        <w:name w:val="55C0C28641104D838350953A0406482B"/>
        <w:category>
          <w:name w:val="Genel"/>
          <w:gallery w:val="placeholder"/>
        </w:category>
        <w:types>
          <w:type w:val="bbPlcHdr"/>
        </w:types>
        <w:behaviors>
          <w:behavior w:val="content"/>
        </w:behaviors>
        <w:guid w:val="{E8FE593B-B19B-405E-B366-0224B41E8C06}"/>
      </w:docPartPr>
      <w:docPartBody>
        <w:p w:rsidR="00E76AB7" w:rsidRDefault="003F7171" w:rsidP="003F7171">
          <w:pPr>
            <w:pStyle w:val="55C0C28641104D838350953A0406482B"/>
          </w:pPr>
          <w:r w:rsidRPr="00E7314A">
            <w:rPr>
              <w:lang w:bidi="tr-TR"/>
            </w:rPr>
            <w:t>Resme bağlı başlık</w:t>
          </w:r>
        </w:p>
      </w:docPartBody>
    </w:docPart>
    <w:docPart>
      <w:docPartPr>
        <w:name w:val="0312A423F95743758355B7C0AA8A4506"/>
        <w:category>
          <w:name w:val="Genel"/>
          <w:gallery w:val="placeholder"/>
        </w:category>
        <w:types>
          <w:type w:val="bbPlcHdr"/>
        </w:types>
        <w:behaviors>
          <w:behavior w:val="content"/>
        </w:behaviors>
        <w:guid w:val="{6C9C2575-1A5E-4A9E-B0B1-D25948CBAC14}"/>
      </w:docPartPr>
      <w:docPartBody>
        <w:p w:rsidR="00E76AB7" w:rsidRDefault="003F7171" w:rsidP="003F7171">
          <w:pPr>
            <w:pStyle w:val="0312A423F95743758355B7C0AA8A4506"/>
          </w:pPr>
          <w:r w:rsidRPr="00E7314A">
            <w:rPr>
              <w:lang w:bidi="tr-TR"/>
            </w:rPr>
            <w:t>Lorem ipsum dolor</w:t>
          </w:r>
        </w:p>
      </w:docPartBody>
    </w:docPart>
    <w:docPart>
      <w:docPartPr>
        <w:name w:val="2F12095E6B5946E8A83FFC66278ACE8A"/>
        <w:category>
          <w:name w:val="Genel"/>
          <w:gallery w:val="placeholder"/>
        </w:category>
        <w:types>
          <w:type w:val="bbPlcHdr"/>
        </w:types>
        <w:behaviors>
          <w:behavior w:val="content"/>
        </w:behaviors>
        <w:guid w:val="{7AD1143E-1E30-44B8-B77F-35ADE75A2ABA}"/>
      </w:docPartPr>
      <w:docPartBody>
        <w:p w:rsidR="00000000" w:rsidRDefault="00E76AB7" w:rsidP="00E76AB7">
          <w:pPr>
            <w:pStyle w:val="2F12095E6B5946E8A83FFC66278ACE8A"/>
          </w:pPr>
          <w:r w:rsidRPr="00F7629D">
            <w:rPr>
              <w:lang w:bidi="tr-TR"/>
            </w:rPr>
            <w:t>GÜNÜN HABERLERİ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A2"/>
    <w:family w:val="roman"/>
    <w:pitch w:val="variable"/>
    <w:sig w:usb0="E0002EFF" w:usb1="C000785B" w:usb2="00000009" w:usb3="00000000" w:csb0="000001FF" w:csb1="00000000"/>
  </w:font>
  <w:font w:name="Georgia Pro Black">
    <w:altName w:val="Georgia Pro Black"/>
    <w:charset w:val="00"/>
    <w:family w:val="roman"/>
    <w:pitch w:val="variable"/>
    <w:sig w:usb0="800002AF" w:usb1="0000000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171"/>
    <w:rsid w:val="003F7171"/>
    <w:rsid w:val="00D609FA"/>
    <w:rsid w:val="00DF2076"/>
    <w:rsid w:val="00E76A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486715A33AAF4BA0B69A9ADD08C4B0F2">
    <w:name w:val="486715A33AAF4BA0B69A9ADD08C4B0F2"/>
  </w:style>
  <w:style w:type="paragraph" w:customStyle="1" w:styleId="D817570729CE4863BF8DF6D9610E72E0">
    <w:name w:val="D817570729CE4863BF8DF6D9610E72E0"/>
  </w:style>
  <w:style w:type="paragraph" w:customStyle="1" w:styleId="6A01B638C0754DF2BAF6F7F79596AB68">
    <w:name w:val="6A01B638C0754DF2BAF6F7F79596AB68"/>
  </w:style>
  <w:style w:type="paragraph" w:customStyle="1" w:styleId="8F800AF1E3A0441AB00A14614ECBBCBB">
    <w:name w:val="8F800AF1E3A0441AB00A14614ECBBCBB"/>
  </w:style>
  <w:style w:type="paragraph" w:customStyle="1" w:styleId="525CAA4B8CFC4AF6884A541F0D1477DC">
    <w:name w:val="525CAA4B8CFC4AF6884A541F0D1477DC"/>
  </w:style>
  <w:style w:type="paragraph" w:customStyle="1" w:styleId="3073A36912F94EE9BD7BB5314AE42EB2">
    <w:name w:val="3073A36912F94EE9BD7BB5314AE42EB2"/>
  </w:style>
  <w:style w:type="paragraph" w:customStyle="1" w:styleId="8C545CBB16024524A00C7E413CA69BC9">
    <w:name w:val="8C545CBB16024524A00C7E413CA69BC9"/>
  </w:style>
  <w:style w:type="paragraph" w:customStyle="1" w:styleId="2BC002E71E904D4686889305F75341EF">
    <w:name w:val="2BC002E71E904D4686889305F75341EF"/>
  </w:style>
  <w:style w:type="paragraph" w:customStyle="1" w:styleId="AC1E5447C15E4E71A7314DAB4F9FF5AB">
    <w:name w:val="AC1E5447C15E4E71A7314DAB4F9FF5AB"/>
  </w:style>
  <w:style w:type="paragraph" w:customStyle="1" w:styleId="F846883952424A269670D4035DC2BC87">
    <w:name w:val="F846883952424A269670D4035DC2BC87"/>
  </w:style>
  <w:style w:type="paragraph" w:customStyle="1" w:styleId="ABF69BB09DED40F3B3794557227D9B4A">
    <w:name w:val="ABF69BB09DED40F3B3794557227D9B4A"/>
  </w:style>
  <w:style w:type="paragraph" w:customStyle="1" w:styleId="64C3F97377004444B8292B968DA66EF1">
    <w:name w:val="64C3F97377004444B8292B968DA66EF1"/>
  </w:style>
  <w:style w:type="paragraph" w:customStyle="1" w:styleId="C011788A658B426B99A3310A31A00248">
    <w:name w:val="C011788A658B426B99A3310A31A00248"/>
  </w:style>
  <w:style w:type="paragraph" w:customStyle="1" w:styleId="7C88985C051D41C5B36C9F744123E3B2">
    <w:name w:val="7C88985C051D41C5B36C9F744123E3B2"/>
  </w:style>
  <w:style w:type="paragraph" w:customStyle="1" w:styleId="D00AF1D4D9DD4D0BA4F2A5D51C19A32C">
    <w:name w:val="D00AF1D4D9DD4D0BA4F2A5D51C19A32C"/>
  </w:style>
  <w:style w:type="character" w:styleId="YerTutucuMetni">
    <w:name w:val="Placeholder Text"/>
    <w:basedOn w:val="VarsaylanParagrafYazTipi"/>
    <w:uiPriority w:val="99"/>
    <w:semiHidden/>
    <w:rsid w:val="00E76AB7"/>
    <w:rPr>
      <w:color w:val="808080"/>
    </w:rPr>
  </w:style>
  <w:style w:type="paragraph" w:customStyle="1" w:styleId="7F757AA36F63468199F561B5FA2BE0E7">
    <w:name w:val="7F757AA36F63468199F561B5FA2BE0E7"/>
  </w:style>
  <w:style w:type="paragraph" w:customStyle="1" w:styleId="D7BA7882DA274C569BD093F98F032370">
    <w:name w:val="D7BA7882DA274C569BD093F98F032370"/>
  </w:style>
  <w:style w:type="paragraph" w:customStyle="1" w:styleId="C3C6F34888D74775AFB30E90D4FD28D7">
    <w:name w:val="C3C6F34888D74775AFB30E90D4FD28D7"/>
  </w:style>
  <w:style w:type="paragraph" w:customStyle="1" w:styleId="154079CDEA224885B859591807D18353">
    <w:name w:val="154079CDEA224885B859591807D18353"/>
  </w:style>
  <w:style w:type="paragraph" w:customStyle="1" w:styleId="C39571FD9F994C8FA4A15DBB54295C09">
    <w:name w:val="C39571FD9F994C8FA4A15DBB54295C09"/>
  </w:style>
  <w:style w:type="paragraph" w:customStyle="1" w:styleId="447215CAF58E458AA900E5149E12D314">
    <w:name w:val="447215CAF58E458AA900E5149E12D314"/>
  </w:style>
  <w:style w:type="paragraph" w:customStyle="1" w:styleId="8571ABA3A57448F2AEAAB9B1D703C470">
    <w:name w:val="8571ABA3A57448F2AEAAB9B1D703C470"/>
  </w:style>
  <w:style w:type="paragraph" w:customStyle="1" w:styleId="1D89513C87E84937B2FD9A4FC3A76488">
    <w:name w:val="1D89513C87E84937B2FD9A4FC3A76488"/>
  </w:style>
  <w:style w:type="paragraph" w:customStyle="1" w:styleId="90EE893815EE40CFB14F1DD89A3AF67B">
    <w:name w:val="90EE893815EE40CFB14F1DD89A3AF67B"/>
  </w:style>
  <w:style w:type="paragraph" w:customStyle="1" w:styleId="52F3EAB074844BAC8CFC4A64C806629C">
    <w:name w:val="52F3EAB074844BAC8CFC4A64C806629C"/>
  </w:style>
  <w:style w:type="paragraph" w:customStyle="1" w:styleId="16D7011F7F9C4D078CAA0B1C6405A232">
    <w:name w:val="16D7011F7F9C4D078CAA0B1C6405A232"/>
  </w:style>
  <w:style w:type="paragraph" w:customStyle="1" w:styleId="A0C214D142A54E5EBA1EF5661DB689C4">
    <w:name w:val="A0C214D142A54E5EBA1EF5661DB689C4"/>
  </w:style>
  <w:style w:type="paragraph" w:customStyle="1" w:styleId="79F2304C7620464CB0F68C77C4B1D04B">
    <w:name w:val="79F2304C7620464CB0F68C77C4B1D04B"/>
  </w:style>
  <w:style w:type="paragraph" w:customStyle="1" w:styleId="3DB0EED3BCA04C649D654497879876F2">
    <w:name w:val="3DB0EED3BCA04C649D654497879876F2"/>
  </w:style>
  <w:style w:type="paragraph" w:customStyle="1" w:styleId="C8A47113E17F44A49896D96954CAD07E">
    <w:name w:val="C8A47113E17F44A49896D96954CAD07E"/>
  </w:style>
  <w:style w:type="paragraph" w:customStyle="1" w:styleId="F864ECC9469A4B02A5804C6AB09558C0">
    <w:name w:val="F864ECC9469A4B02A5804C6AB09558C0"/>
  </w:style>
  <w:style w:type="paragraph" w:customStyle="1" w:styleId="31B1C207E4C744479C28E95AD58B77DA">
    <w:name w:val="31B1C207E4C744479C28E95AD58B77DA"/>
  </w:style>
  <w:style w:type="paragraph" w:customStyle="1" w:styleId="8BCD86851E6F48CA8A67768ECA4287B9">
    <w:name w:val="8BCD86851E6F48CA8A67768ECA4287B9"/>
  </w:style>
  <w:style w:type="paragraph" w:customStyle="1" w:styleId="4E0C07D85C514B15BC1E5D33342CDC52">
    <w:name w:val="4E0C07D85C514B15BC1E5D33342CDC52"/>
  </w:style>
  <w:style w:type="paragraph" w:customStyle="1" w:styleId="09C9F52B8C974F698804D7C369459CC6">
    <w:name w:val="09C9F52B8C974F698804D7C369459CC6"/>
  </w:style>
  <w:style w:type="paragraph" w:customStyle="1" w:styleId="50F7DFB0F15A4D2C97A10A6B862558EE">
    <w:name w:val="50F7DFB0F15A4D2C97A10A6B862558EE"/>
  </w:style>
  <w:style w:type="paragraph" w:customStyle="1" w:styleId="D46FAD4609B64C869DCEE39C3B397448">
    <w:name w:val="D46FAD4609B64C869DCEE39C3B397448"/>
  </w:style>
  <w:style w:type="paragraph" w:customStyle="1" w:styleId="A8CD733497E0487682DAE25BCB494C56">
    <w:name w:val="A8CD733497E0487682DAE25BCB494C56"/>
  </w:style>
  <w:style w:type="paragraph" w:customStyle="1" w:styleId="7DAF9E9730594904B92D62DF31127937">
    <w:name w:val="7DAF9E9730594904B92D62DF31127937"/>
  </w:style>
  <w:style w:type="paragraph" w:customStyle="1" w:styleId="3A8CEF1E41A041A3ADEEB42EDB74863C">
    <w:name w:val="3A8CEF1E41A041A3ADEEB42EDB74863C"/>
  </w:style>
  <w:style w:type="paragraph" w:customStyle="1" w:styleId="B045C707ADD94FC88A8BC9AACE40DB32">
    <w:name w:val="B045C707ADD94FC88A8BC9AACE40DB32"/>
  </w:style>
  <w:style w:type="paragraph" w:customStyle="1" w:styleId="AEE1777B9BA24A53AAA64DC36F7093B5">
    <w:name w:val="AEE1777B9BA24A53AAA64DC36F7093B5"/>
  </w:style>
  <w:style w:type="paragraph" w:customStyle="1" w:styleId="1725AC3A71BB46CD8AD4E86F73B00C00">
    <w:name w:val="1725AC3A71BB46CD8AD4E86F73B00C00"/>
  </w:style>
  <w:style w:type="paragraph" w:customStyle="1" w:styleId="00813ED9E9B14234A4D3CB363187056A">
    <w:name w:val="00813ED9E9B14234A4D3CB363187056A"/>
  </w:style>
  <w:style w:type="paragraph" w:customStyle="1" w:styleId="7C24D3E4C1FC42418D2F741A3D505001">
    <w:name w:val="7C24D3E4C1FC42418D2F741A3D505001"/>
  </w:style>
  <w:style w:type="paragraph" w:customStyle="1" w:styleId="FCEABEABD1A54BC5B1F7175CC9C068E9">
    <w:name w:val="FCEABEABD1A54BC5B1F7175CC9C068E9"/>
  </w:style>
  <w:style w:type="paragraph" w:customStyle="1" w:styleId="EDA34AA3A2B04183B5C4D131D21FD5BD">
    <w:name w:val="EDA34AA3A2B04183B5C4D131D21FD5BD"/>
  </w:style>
  <w:style w:type="paragraph" w:customStyle="1" w:styleId="401FD2D874C94F91AD8672A7CFA0B66A">
    <w:name w:val="401FD2D874C94F91AD8672A7CFA0B66A"/>
  </w:style>
  <w:style w:type="paragraph" w:customStyle="1" w:styleId="170E6CD2D4644365B71A1B563D9317EB">
    <w:name w:val="170E6CD2D4644365B71A1B563D9317EB"/>
  </w:style>
  <w:style w:type="paragraph" w:customStyle="1" w:styleId="786AA1E7854C4F448169F5732B3C1EDF">
    <w:name w:val="786AA1E7854C4F448169F5732B3C1EDF"/>
  </w:style>
  <w:style w:type="paragraph" w:customStyle="1" w:styleId="12ED01EC3EAB414680E7DE4A74640188">
    <w:name w:val="12ED01EC3EAB414680E7DE4A74640188"/>
  </w:style>
  <w:style w:type="paragraph" w:customStyle="1" w:styleId="79191EA9A14041C0ADA195C3140BE934">
    <w:name w:val="79191EA9A14041C0ADA195C3140BE934"/>
  </w:style>
  <w:style w:type="paragraph" w:customStyle="1" w:styleId="108F426022B34E51B8384F330017E46B">
    <w:name w:val="108F426022B34E51B8384F330017E46B"/>
  </w:style>
  <w:style w:type="paragraph" w:customStyle="1" w:styleId="C1B2DAB86FF347C9B9987C759CEC73BA">
    <w:name w:val="C1B2DAB86FF347C9B9987C759CEC73BA"/>
  </w:style>
  <w:style w:type="paragraph" w:customStyle="1" w:styleId="E606412D0287451888BA31C9F5CAFAC9">
    <w:name w:val="E606412D0287451888BA31C9F5CAFAC9"/>
  </w:style>
  <w:style w:type="paragraph" w:customStyle="1" w:styleId="EBD8683D3C9A41C58DE85286F2D79DFF">
    <w:name w:val="EBD8683D3C9A41C58DE85286F2D79DFF"/>
  </w:style>
  <w:style w:type="paragraph" w:customStyle="1" w:styleId="0955D59710264902851D00F5ACEB8F67">
    <w:name w:val="0955D59710264902851D00F5ACEB8F67"/>
  </w:style>
  <w:style w:type="paragraph" w:customStyle="1" w:styleId="C7C6C629F10B4C7E9B1C90D2A0A3A014">
    <w:name w:val="C7C6C629F10B4C7E9B1C90D2A0A3A014"/>
  </w:style>
  <w:style w:type="paragraph" w:customStyle="1" w:styleId="BB6AC71F56564C96AD4DF3015B0361D2">
    <w:name w:val="BB6AC71F56564C96AD4DF3015B0361D2"/>
  </w:style>
  <w:style w:type="paragraph" w:customStyle="1" w:styleId="92405497B29A4805B385BFDC3F1B835E">
    <w:name w:val="92405497B29A4805B385BFDC3F1B835E"/>
  </w:style>
  <w:style w:type="paragraph" w:customStyle="1" w:styleId="228012F36705415ABF3BD1DDD65F8A0F">
    <w:name w:val="228012F36705415ABF3BD1DDD65F8A0F"/>
  </w:style>
  <w:style w:type="paragraph" w:customStyle="1" w:styleId="013E48C2A3074F4BB041D036A91A82EF">
    <w:name w:val="013E48C2A3074F4BB041D036A91A82EF"/>
  </w:style>
  <w:style w:type="paragraph" w:customStyle="1" w:styleId="3D9EB88A0CBC4EAABF99A06807159904">
    <w:name w:val="3D9EB88A0CBC4EAABF99A06807159904"/>
  </w:style>
  <w:style w:type="paragraph" w:customStyle="1" w:styleId="C61266225D1F424C9C87725A428EA440">
    <w:name w:val="C61266225D1F424C9C87725A428EA440"/>
  </w:style>
  <w:style w:type="paragraph" w:customStyle="1" w:styleId="51D6F15647544A14899EF506D5633641">
    <w:name w:val="51D6F15647544A14899EF506D5633641"/>
  </w:style>
  <w:style w:type="paragraph" w:customStyle="1" w:styleId="5789BE6E1DCB45A3AF3E541FE608513C">
    <w:name w:val="5789BE6E1DCB45A3AF3E541FE608513C"/>
  </w:style>
  <w:style w:type="paragraph" w:customStyle="1" w:styleId="C6BC629C1E2D4CCBA828345866326589">
    <w:name w:val="C6BC629C1E2D4CCBA828345866326589"/>
  </w:style>
  <w:style w:type="paragraph" w:customStyle="1" w:styleId="7BB22BC826A1486EBFC4B205EBE2FFCF">
    <w:name w:val="7BB22BC826A1486EBFC4B205EBE2FFCF"/>
  </w:style>
  <w:style w:type="paragraph" w:customStyle="1" w:styleId="B335C5A84D6B4062AE8F5F99298EAEBD">
    <w:name w:val="B335C5A84D6B4062AE8F5F99298EAEBD"/>
  </w:style>
  <w:style w:type="paragraph" w:customStyle="1" w:styleId="F800065708E24A4497CE16337929C231">
    <w:name w:val="F800065708E24A4497CE16337929C231"/>
  </w:style>
  <w:style w:type="paragraph" w:customStyle="1" w:styleId="B51005F1709341E5BEF394B68CE67BE6">
    <w:name w:val="B51005F1709341E5BEF394B68CE67BE6"/>
  </w:style>
  <w:style w:type="paragraph" w:customStyle="1" w:styleId="F16FDF560D4144898258FABC58993609">
    <w:name w:val="F16FDF560D4144898258FABC58993609"/>
  </w:style>
  <w:style w:type="paragraph" w:customStyle="1" w:styleId="CDE677C5CD5C4845AF6D02AC449F3B97">
    <w:name w:val="CDE677C5CD5C4845AF6D02AC449F3B97"/>
  </w:style>
  <w:style w:type="paragraph" w:customStyle="1" w:styleId="1605BC7511EC490D8A5D09D07A7EABD2">
    <w:name w:val="1605BC7511EC490D8A5D09D07A7EABD2"/>
  </w:style>
  <w:style w:type="paragraph" w:customStyle="1" w:styleId="6AC7961C978C4F74A5F93942510F735B">
    <w:name w:val="6AC7961C978C4F74A5F93942510F735B"/>
  </w:style>
  <w:style w:type="paragraph" w:customStyle="1" w:styleId="2537AF16EA494C28A37B96E4CCB85CD7">
    <w:name w:val="2537AF16EA494C28A37B96E4CCB85CD7"/>
  </w:style>
  <w:style w:type="paragraph" w:customStyle="1" w:styleId="EDD1BE1C78CA4137805795EA127EE1D7">
    <w:name w:val="EDD1BE1C78CA4137805795EA127EE1D7"/>
  </w:style>
  <w:style w:type="paragraph" w:customStyle="1" w:styleId="17D02FFA74F14158A2202C5422A8345F">
    <w:name w:val="17D02FFA74F14158A2202C5422A8345F"/>
  </w:style>
  <w:style w:type="paragraph" w:customStyle="1" w:styleId="35FFEAE1992742EB8F848F6E3DB6F641">
    <w:name w:val="35FFEAE1992742EB8F848F6E3DB6F641"/>
  </w:style>
  <w:style w:type="paragraph" w:customStyle="1" w:styleId="CDDF2A94428042058B851E2090F19340">
    <w:name w:val="CDDF2A94428042058B851E2090F19340"/>
  </w:style>
  <w:style w:type="paragraph" w:customStyle="1" w:styleId="51A6369D5DF64FE1944D9A880498D327">
    <w:name w:val="51A6369D5DF64FE1944D9A880498D327"/>
  </w:style>
  <w:style w:type="paragraph" w:customStyle="1" w:styleId="2BC61BA89AE643DC9F6F5B039D2A91C8">
    <w:name w:val="2BC61BA89AE643DC9F6F5B039D2A91C8"/>
  </w:style>
  <w:style w:type="paragraph" w:customStyle="1" w:styleId="4B127A2208DD42F782346C7B05B4DBD3">
    <w:name w:val="4B127A2208DD42F782346C7B05B4DBD3"/>
  </w:style>
  <w:style w:type="paragraph" w:customStyle="1" w:styleId="656942D7B9864DBDB044A94936590B5B">
    <w:name w:val="656942D7B9864DBDB044A94936590B5B"/>
  </w:style>
  <w:style w:type="paragraph" w:customStyle="1" w:styleId="4A839E8B139C4483B419E7ED61C7BE91">
    <w:name w:val="4A839E8B139C4483B419E7ED61C7BE91"/>
    <w:rsid w:val="003F7171"/>
  </w:style>
  <w:style w:type="paragraph" w:customStyle="1" w:styleId="35710856E3AE45EBACC9CFC9227D16AC">
    <w:name w:val="35710856E3AE45EBACC9CFC9227D16AC"/>
    <w:rsid w:val="003F7171"/>
  </w:style>
  <w:style w:type="paragraph" w:customStyle="1" w:styleId="F6DA9BC017AE4F8BBDBC653311260AB5">
    <w:name w:val="F6DA9BC017AE4F8BBDBC653311260AB5"/>
    <w:rsid w:val="003F7171"/>
  </w:style>
  <w:style w:type="paragraph" w:customStyle="1" w:styleId="D8025C24400244FAAB3458EC0C0BA7C1">
    <w:name w:val="D8025C24400244FAAB3458EC0C0BA7C1"/>
    <w:rsid w:val="003F7171"/>
  </w:style>
  <w:style w:type="paragraph" w:customStyle="1" w:styleId="F047C5D65C5F4479AB6D7CC3C6944A8A">
    <w:name w:val="F047C5D65C5F4479AB6D7CC3C6944A8A"/>
    <w:rsid w:val="003F7171"/>
  </w:style>
  <w:style w:type="paragraph" w:customStyle="1" w:styleId="554E8A3ED408416393C2ED37FBD33F13">
    <w:name w:val="554E8A3ED408416393C2ED37FBD33F13"/>
    <w:rsid w:val="003F7171"/>
  </w:style>
  <w:style w:type="paragraph" w:customStyle="1" w:styleId="F35AAE403A9E444397D609E6A166D379">
    <w:name w:val="F35AAE403A9E444397D609E6A166D379"/>
    <w:rsid w:val="003F7171"/>
  </w:style>
  <w:style w:type="paragraph" w:customStyle="1" w:styleId="329439BD7FA84C089BFBE6AE26C7AC6D">
    <w:name w:val="329439BD7FA84C089BFBE6AE26C7AC6D"/>
    <w:rsid w:val="003F7171"/>
  </w:style>
  <w:style w:type="paragraph" w:customStyle="1" w:styleId="D50854636878492CADF80E7F2E9CEAD8">
    <w:name w:val="D50854636878492CADF80E7F2E9CEAD8"/>
    <w:rsid w:val="003F7171"/>
  </w:style>
  <w:style w:type="paragraph" w:customStyle="1" w:styleId="C69752997E7A4FE29C5AF7D039CB3A9B">
    <w:name w:val="C69752997E7A4FE29C5AF7D039CB3A9B"/>
    <w:rsid w:val="003F7171"/>
  </w:style>
  <w:style w:type="paragraph" w:customStyle="1" w:styleId="363E7537CF6F4BC88A573C7CAA56AB51">
    <w:name w:val="363E7537CF6F4BC88A573C7CAA56AB51"/>
    <w:rsid w:val="003F7171"/>
  </w:style>
  <w:style w:type="paragraph" w:customStyle="1" w:styleId="CB96369F79CD48C19219E1359A3AAE18">
    <w:name w:val="CB96369F79CD48C19219E1359A3AAE18"/>
    <w:rsid w:val="003F7171"/>
  </w:style>
  <w:style w:type="paragraph" w:customStyle="1" w:styleId="E2CA4243DFE9477F8AEE0547952EF3B3">
    <w:name w:val="E2CA4243DFE9477F8AEE0547952EF3B3"/>
    <w:rsid w:val="003F7171"/>
  </w:style>
  <w:style w:type="paragraph" w:customStyle="1" w:styleId="2070BA7DB5354C4DB742D09C0A154A77">
    <w:name w:val="2070BA7DB5354C4DB742D09C0A154A77"/>
    <w:rsid w:val="003F7171"/>
  </w:style>
  <w:style w:type="paragraph" w:customStyle="1" w:styleId="045E4B5E217644578A64E51F213DCF4C">
    <w:name w:val="045E4B5E217644578A64E51F213DCF4C"/>
    <w:rsid w:val="003F7171"/>
  </w:style>
  <w:style w:type="paragraph" w:customStyle="1" w:styleId="49F2FB1314DF49B1BB9873C121039AC1">
    <w:name w:val="49F2FB1314DF49B1BB9873C121039AC1"/>
    <w:rsid w:val="003F7171"/>
  </w:style>
  <w:style w:type="paragraph" w:customStyle="1" w:styleId="9DEF7C3E92BF4F7181C7CC121F6C1254">
    <w:name w:val="9DEF7C3E92BF4F7181C7CC121F6C1254"/>
    <w:rsid w:val="003F7171"/>
  </w:style>
  <w:style w:type="paragraph" w:customStyle="1" w:styleId="F93B261D15A5490FB4065E8057AB6E23">
    <w:name w:val="F93B261D15A5490FB4065E8057AB6E23"/>
    <w:rsid w:val="003F7171"/>
  </w:style>
  <w:style w:type="paragraph" w:customStyle="1" w:styleId="49469A8FE6DC403E93806D0993E25011">
    <w:name w:val="49469A8FE6DC403E93806D0993E25011"/>
    <w:rsid w:val="003F7171"/>
  </w:style>
  <w:style w:type="paragraph" w:customStyle="1" w:styleId="045CFB14862E452F8A59F6074435ED33">
    <w:name w:val="045CFB14862E452F8A59F6074435ED33"/>
    <w:rsid w:val="003F7171"/>
  </w:style>
  <w:style w:type="paragraph" w:customStyle="1" w:styleId="521AE463E5594FB8A32DF64C021CFF8B">
    <w:name w:val="521AE463E5594FB8A32DF64C021CFF8B"/>
    <w:rsid w:val="003F7171"/>
  </w:style>
  <w:style w:type="paragraph" w:customStyle="1" w:styleId="97B5ED903C0E47C2B0EAA5B683860F07">
    <w:name w:val="97B5ED903C0E47C2B0EAA5B683860F07"/>
    <w:rsid w:val="003F7171"/>
  </w:style>
  <w:style w:type="paragraph" w:customStyle="1" w:styleId="C22151E89041442BBB708F5D1BA87B87">
    <w:name w:val="C22151E89041442BBB708F5D1BA87B87"/>
    <w:rsid w:val="003F7171"/>
  </w:style>
  <w:style w:type="paragraph" w:customStyle="1" w:styleId="55C0C28641104D838350953A0406482B">
    <w:name w:val="55C0C28641104D838350953A0406482B"/>
    <w:rsid w:val="003F7171"/>
  </w:style>
  <w:style w:type="paragraph" w:customStyle="1" w:styleId="500478CBBF3145F0906182FA61637149">
    <w:name w:val="500478CBBF3145F0906182FA61637149"/>
    <w:rsid w:val="003F7171"/>
  </w:style>
  <w:style w:type="paragraph" w:customStyle="1" w:styleId="327B5D7699094BC2891337E0B51C1DB2">
    <w:name w:val="327B5D7699094BC2891337E0B51C1DB2"/>
    <w:rsid w:val="003F7171"/>
  </w:style>
  <w:style w:type="paragraph" w:customStyle="1" w:styleId="155169ACE9434777991C760A472A0846">
    <w:name w:val="155169ACE9434777991C760A472A0846"/>
    <w:rsid w:val="003F7171"/>
  </w:style>
  <w:style w:type="paragraph" w:customStyle="1" w:styleId="FC7374E86F6F4E9F88C657342E9A4615">
    <w:name w:val="FC7374E86F6F4E9F88C657342E9A4615"/>
    <w:rsid w:val="003F7171"/>
  </w:style>
  <w:style w:type="paragraph" w:customStyle="1" w:styleId="14054079AA2B4CB7AE27F54EB914DE72">
    <w:name w:val="14054079AA2B4CB7AE27F54EB914DE72"/>
    <w:rsid w:val="003F7171"/>
  </w:style>
  <w:style w:type="paragraph" w:customStyle="1" w:styleId="EEEFD330B9F64E2496404DEB1B47896D">
    <w:name w:val="EEEFD330B9F64E2496404DEB1B47896D"/>
    <w:rsid w:val="003F7171"/>
  </w:style>
  <w:style w:type="paragraph" w:customStyle="1" w:styleId="90772D2CD0EF401FB9615A14D065DE41">
    <w:name w:val="90772D2CD0EF401FB9615A14D065DE41"/>
    <w:rsid w:val="003F7171"/>
  </w:style>
  <w:style w:type="paragraph" w:customStyle="1" w:styleId="89BACCB041BA445A8C1D7FE8EAD12B51">
    <w:name w:val="89BACCB041BA445A8C1D7FE8EAD12B51"/>
    <w:rsid w:val="003F7171"/>
  </w:style>
  <w:style w:type="paragraph" w:customStyle="1" w:styleId="8734282D766145069C9663F05E34E53F">
    <w:name w:val="8734282D766145069C9663F05E34E53F"/>
    <w:rsid w:val="003F7171"/>
  </w:style>
  <w:style w:type="paragraph" w:customStyle="1" w:styleId="283300BC76F44211B148827B89208F30">
    <w:name w:val="283300BC76F44211B148827B89208F30"/>
    <w:rsid w:val="003F7171"/>
  </w:style>
  <w:style w:type="paragraph" w:customStyle="1" w:styleId="971F19F98D5F4C299F439EB149C49AE0">
    <w:name w:val="971F19F98D5F4C299F439EB149C49AE0"/>
    <w:rsid w:val="003F7171"/>
  </w:style>
  <w:style w:type="paragraph" w:customStyle="1" w:styleId="4DF800357ADF42ACB6289E347765A5C4">
    <w:name w:val="4DF800357ADF42ACB6289E347765A5C4"/>
    <w:rsid w:val="003F7171"/>
  </w:style>
  <w:style w:type="paragraph" w:customStyle="1" w:styleId="B8C39FA982254F2C8618D0CFC2CFBDD4">
    <w:name w:val="B8C39FA982254F2C8618D0CFC2CFBDD4"/>
    <w:rsid w:val="003F7171"/>
  </w:style>
  <w:style w:type="paragraph" w:customStyle="1" w:styleId="AEB31F0FC4CB4F6E852433FF3BCC75C8">
    <w:name w:val="AEB31F0FC4CB4F6E852433FF3BCC75C8"/>
    <w:rsid w:val="003F7171"/>
  </w:style>
  <w:style w:type="paragraph" w:customStyle="1" w:styleId="12D6A6D3C0BA4D2DB9F84CBCCAFCC78D">
    <w:name w:val="12D6A6D3C0BA4D2DB9F84CBCCAFCC78D"/>
    <w:rsid w:val="003F7171"/>
  </w:style>
  <w:style w:type="paragraph" w:customStyle="1" w:styleId="0312A423F95743758355B7C0AA8A4506">
    <w:name w:val="0312A423F95743758355B7C0AA8A4506"/>
    <w:rsid w:val="003F7171"/>
  </w:style>
  <w:style w:type="paragraph" w:customStyle="1" w:styleId="745E636E72A7465D9E5A588CE1188814">
    <w:name w:val="745E636E72A7465D9E5A588CE1188814"/>
    <w:rsid w:val="003F7171"/>
  </w:style>
  <w:style w:type="paragraph" w:customStyle="1" w:styleId="A21334A08E4A43A2908136856D027B91">
    <w:name w:val="A21334A08E4A43A2908136856D027B91"/>
    <w:rsid w:val="00E76AB7"/>
  </w:style>
  <w:style w:type="paragraph" w:customStyle="1" w:styleId="5B2F59E2C23E464B86CFECFF581ACF0B">
    <w:name w:val="5B2F59E2C23E464B86CFECFF581ACF0B"/>
    <w:rsid w:val="00E76AB7"/>
  </w:style>
  <w:style w:type="paragraph" w:customStyle="1" w:styleId="B2D79A7A97F64D3AA901481294A34A22">
    <w:name w:val="B2D79A7A97F64D3AA901481294A34A22"/>
    <w:rsid w:val="00E76AB7"/>
  </w:style>
  <w:style w:type="paragraph" w:customStyle="1" w:styleId="AF3A61C6A3F04B7A9AEDC594A2585E16">
    <w:name w:val="AF3A61C6A3F04B7A9AEDC594A2585E16"/>
    <w:rsid w:val="00E76AB7"/>
  </w:style>
  <w:style w:type="paragraph" w:customStyle="1" w:styleId="F09606D1B01F4E39AA397E0D13D7D21B">
    <w:name w:val="F09606D1B01F4E39AA397E0D13D7D21B"/>
    <w:rsid w:val="00E76AB7"/>
  </w:style>
  <w:style w:type="paragraph" w:customStyle="1" w:styleId="09DA05543D1C4906B67A428CA9FF52D6">
    <w:name w:val="09DA05543D1C4906B67A428CA9FF52D6"/>
    <w:rsid w:val="00E76AB7"/>
  </w:style>
  <w:style w:type="paragraph" w:customStyle="1" w:styleId="151E172071FE4824A11FBDCBFFEDA428">
    <w:name w:val="151E172071FE4824A11FBDCBFFEDA428"/>
    <w:rsid w:val="00E76AB7"/>
  </w:style>
  <w:style w:type="paragraph" w:customStyle="1" w:styleId="27753A4B1B3F4BB288681F0AEF506A03">
    <w:name w:val="27753A4B1B3F4BB288681F0AEF506A03"/>
    <w:rsid w:val="00E76AB7"/>
  </w:style>
  <w:style w:type="paragraph" w:customStyle="1" w:styleId="1E660693CA884AC2AAC4C7C3F81CF123">
    <w:name w:val="1E660693CA884AC2AAC4C7C3F81CF123"/>
    <w:rsid w:val="00E76AB7"/>
  </w:style>
  <w:style w:type="paragraph" w:customStyle="1" w:styleId="391AE8A331AA47A7994F60A11416574C">
    <w:name w:val="391AE8A331AA47A7994F60A11416574C"/>
    <w:rsid w:val="00E76AB7"/>
  </w:style>
  <w:style w:type="paragraph" w:customStyle="1" w:styleId="F6DBFDDE5AF44803A37BC289478F59EC">
    <w:name w:val="F6DBFDDE5AF44803A37BC289478F59EC"/>
    <w:rsid w:val="00E76AB7"/>
  </w:style>
  <w:style w:type="paragraph" w:customStyle="1" w:styleId="E1F667A9FD274AFCA4E098BA3F67899F">
    <w:name w:val="E1F667A9FD274AFCA4E098BA3F67899F"/>
    <w:rsid w:val="00E76AB7"/>
  </w:style>
  <w:style w:type="paragraph" w:customStyle="1" w:styleId="ED84D5F01A8C4E889E30E538F90B1E01">
    <w:name w:val="ED84D5F01A8C4E889E30E538F90B1E01"/>
    <w:rsid w:val="00E76AB7"/>
  </w:style>
  <w:style w:type="paragraph" w:customStyle="1" w:styleId="0879D6E61C514292B165632504E0DE08">
    <w:name w:val="0879D6E61C514292B165632504E0DE08"/>
    <w:rsid w:val="00E76AB7"/>
  </w:style>
  <w:style w:type="paragraph" w:customStyle="1" w:styleId="2F12095E6B5946E8A83FFC66278ACE8A">
    <w:name w:val="2F12095E6B5946E8A83FFC66278ACE8A"/>
    <w:rsid w:val="00E76AB7"/>
  </w:style>
  <w:style w:type="paragraph" w:customStyle="1" w:styleId="E3C856BAB11C430AA48669E3FC866620">
    <w:name w:val="E3C856BAB11C430AA48669E3FC866620"/>
    <w:rsid w:val="00E76A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7F421DEC-F565-40DD-B381-2CAF5811947E}">
  <ds:schemaRefs>
    <ds:schemaRef ds:uri="http://schemas.openxmlformats.org/officeDocument/2006/bibliography"/>
  </ds:schemaRefs>
</ds:datastoreItem>
</file>

<file path=customXml/itemProps2.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3.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Klasik gazete</Template>
  <TotalTime>0</TotalTime>
  <Pages>8</Pages>
  <Words>1646</Words>
  <Characters>9385</Characters>
  <Application>Microsoft Office Word</Application>
  <DocSecurity>0</DocSecurity>
  <Lines>78</Lines>
  <Paragraphs>22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2021-12-29T20:52:00Z</dcterms:created>
  <dcterms:modified xsi:type="dcterms:W3CDTF">2021-12-30T21:12:00Z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